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C79B4" w14:textId="77777777" w:rsidR="00D76BE7" w:rsidRPr="00BA64EC" w:rsidRDefault="00966107">
      <w:pPr>
        <w:spacing w:after="0"/>
        <w:ind w:right="39"/>
        <w:jc w:val="center"/>
        <w:rPr>
          <w:rFonts w:ascii="Times New Roman" w:hAnsi="Times New Roman" w:cs="Times New Roman"/>
        </w:rPr>
      </w:pPr>
      <w:r w:rsidRPr="00BA64EC">
        <w:rPr>
          <w:rFonts w:ascii="Times New Roman" w:eastAsia="Times New Roman" w:hAnsi="Times New Roman" w:cs="Times New Roman"/>
          <w:b/>
          <w:sz w:val="20"/>
        </w:rPr>
        <w:t xml:space="preserve"> </w:t>
      </w:r>
    </w:p>
    <w:p w14:paraId="4755CF46" w14:textId="77777777" w:rsidR="00D76BE7" w:rsidRPr="00BA64EC" w:rsidRDefault="00966107">
      <w:pPr>
        <w:spacing w:after="0"/>
        <w:ind w:right="39"/>
        <w:jc w:val="center"/>
        <w:rPr>
          <w:rFonts w:ascii="Times New Roman" w:hAnsi="Times New Roman" w:cs="Times New Roman"/>
        </w:rPr>
      </w:pPr>
      <w:r w:rsidRPr="00BA64EC">
        <w:rPr>
          <w:rFonts w:ascii="Times New Roman" w:eastAsia="Times New Roman" w:hAnsi="Times New Roman" w:cs="Times New Roman"/>
          <w:b/>
          <w:sz w:val="20"/>
        </w:rPr>
        <w:t xml:space="preserve"> </w:t>
      </w:r>
    </w:p>
    <w:p w14:paraId="41FD84F3" w14:textId="77777777" w:rsidR="00D76BE7" w:rsidRPr="00BA64EC" w:rsidRDefault="00966107">
      <w:pPr>
        <w:spacing w:after="57"/>
        <w:ind w:right="39"/>
        <w:jc w:val="center"/>
        <w:rPr>
          <w:rFonts w:ascii="Times New Roman" w:hAnsi="Times New Roman" w:cs="Times New Roman"/>
        </w:rPr>
      </w:pPr>
      <w:r w:rsidRPr="00BA64EC">
        <w:rPr>
          <w:rFonts w:ascii="Times New Roman" w:hAnsi="Times New Roman" w:cs="Times New Roman"/>
          <w:noProof/>
        </w:rPr>
        <w:drawing>
          <wp:anchor distT="0" distB="0" distL="114300" distR="114300" simplePos="0" relativeHeight="251658240" behindDoc="0" locked="0" layoutInCell="1" allowOverlap="0" wp14:anchorId="439F3A49" wp14:editId="4E8BED84">
            <wp:simplePos x="0" y="0"/>
            <wp:positionH relativeFrom="page">
              <wp:posOffset>0</wp:posOffset>
            </wp:positionH>
            <wp:positionV relativeFrom="page">
              <wp:posOffset>930366</wp:posOffset>
            </wp:positionV>
            <wp:extent cx="5026152" cy="4230625"/>
            <wp:effectExtent l="0" t="0" r="0" b="0"/>
            <wp:wrapTopAndBottom/>
            <wp:docPr id="4921" name="Picture 4921"/>
            <wp:cNvGraphicFramePr/>
            <a:graphic xmlns:a="http://schemas.openxmlformats.org/drawingml/2006/main">
              <a:graphicData uri="http://schemas.openxmlformats.org/drawingml/2006/picture">
                <pic:pic xmlns:pic="http://schemas.openxmlformats.org/drawingml/2006/picture">
                  <pic:nvPicPr>
                    <pic:cNvPr id="4921" name="Picture 4921"/>
                    <pic:cNvPicPr/>
                  </pic:nvPicPr>
                  <pic:blipFill>
                    <a:blip r:embed="rId6"/>
                    <a:stretch>
                      <a:fillRect/>
                    </a:stretch>
                  </pic:blipFill>
                  <pic:spPr>
                    <a:xfrm>
                      <a:off x="0" y="0"/>
                      <a:ext cx="5026152" cy="4230625"/>
                    </a:xfrm>
                    <a:prstGeom prst="rect">
                      <a:avLst/>
                    </a:prstGeom>
                  </pic:spPr>
                </pic:pic>
              </a:graphicData>
            </a:graphic>
          </wp:anchor>
        </w:drawing>
      </w:r>
      <w:r w:rsidRPr="00BA64EC">
        <w:rPr>
          <w:rFonts w:ascii="Times New Roman" w:eastAsia="Times New Roman" w:hAnsi="Times New Roman" w:cs="Times New Roman"/>
          <w:b/>
          <w:sz w:val="20"/>
        </w:rPr>
        <w:t xml:space="preserve"> </w:t>
      </w:r>
    </w:p>
    <w:p w14:paraId="35E233EC" w14:textId="77777777" w:rsidR="00D76BE7" w:rsidRPr="00BA64EC" w:rsidRDefault="00966107" w:rsidP="00356878">
      <w:pPr>
        <w:spacing w:before="25" w:after="15"/>
        <w:rPr>
          <w:rFonts w:ascii="Times New Roman" w:hAnsi="Times New Roman" w:cs="Times New Roman"/>
        </w:rPr>
      </w:pPr>
      <w:r w:rsidRPr="00BA64EC">
        <w:rPr>
          <w:rFonts w:ascii="Times New Roman" w:eastAsia="Times New Roman" w:hAnsi="Times New Roman" w:cs="Times New Roman"/>
          <w:sz w:val="20"/>
        </w:rPr>
        <w:t xml:space="preserve"> </w:t>
      </w:r>
    </w:p>
    <w:p w14:paraId="41EEAFD0" w14:textId="77777777" w:rsidR="00D76BE7" w:rsidRPr="00BA64EC" w:rsidRDefault="00966107">
      <w:pPr>
        <w:spacing w:after="0"/>
        <w:ind w:right="39"/>
        <w:jc w:val="center"/>
        <w:rPr>
          <w:rFonts w:ascii="Times New Roman" w:hAnsi="Times New Roman" w:cs="Times New Roman"/>
        </w:rPr>
      </w:pPr>
      <w:r w:rsidRPr="00BA64EC">
        <w:rPr>
          <w:rFonts w:ascii="Times New Roman" w:eastAsia="Times New Roman" w:hAnsi="Times New Roman" w:cs="Times New Roman"/>
          <w:b/>
          <w:sz w:val="20"/>
        </w:rPr>
        <w:t xml:space="preserve"> </w:t>
      </w:r>
    </w:p>
    <w:p w14:paraId="7CDB988C" w14:textId="77777777" w:rsidR="00D76BE7" w:rsidRPr="00BA64EC" w:rsidRDefault="00966107" w:rsidP="005F2A80">
      <w:pPr>
        <w:spacing w:after="4" w:line="249" w:lineRule="auto"/>
        <w:ind w:right="73" w:hanging="10"/>
        <w:jc w:val="center"/>
        <w:rPr>
          <w:rFonts w:ascii="Times New Roman" w:hAnsi="Times New Roman" w:cs="Times New Roman"/>
        </w:rPr>
      </w:pPr>
      <w:r w:rsidRPr="00BA64EC">
        <w:rPr>
          <w:rFonts w:ascii="Times New Roman" w:eastAsia="Times New Roman" w:hAnsi="Times New Roman" w:cs="Times New Roman"/>
          <w:b/>
          <w:sz w:val="20"/>
        </w:rPr>
        <w:t>CENTER BRUNSWICK</w:t>
      </w:r>
    </w:p>
    <w:p w14:paraId="0F7838D6" w14:textId="77777777" w:rsidR="00D76BE7" w:rsidRPr="00BA64EC" w:rsidRDefault="00966107" w:rsidP="005F2A80">
      <w:pPr>
        <w:spacing w:after="4" w:line="249" w:lineRule="auto"/>
        <w:ind w:right="73" w:hanging="10"/>
        <w:jc w:val="center"/>
        <w:rPr>
          <w:rFonts w:ascii="Times New Roman" w:hAnsi="Times New Roman" w:cs="Times New Roman"/>
        </w:rPr>
      </w:pPr>
      <w:r w:rsidRPr="00BA64EC">
        <w:rPr>
          <w:rFonts w:ascii="Times New Roman" w:eastAsia="Times New Roman" w:hAnsi="Times New Roman" w:cs="Times New Roman"/>
          <w:b/>
          <w:sz w:val="20"/>
        </w:rPr>
        <w:t>UNITED METHODIST CHURCH</w:t>
      </w:r>
    </w:p>
    <w:p w14:paraId="12291488" w14:textId="77777777" w:rsidR="00D76BE7" w:rsidRPr="00BA64EC" w:rsidRDefault="00966107" w:rsidP="005F2A80">
      <w:pPr>
        <w:spacing w:after="4" w:line="270" w:lineRule="auto"/>
        <w:ind w:right="454" w:hanging="10"/>
        <w:jc w:val="center"/>
        <w:rPr>
          <w:rFonts w:ascii="Times New Roman" w:hAnsi="Times New Roman" w:cs="Times New Roman"/>
        </w:rPr>
      </w:pPr>
      <w:r w:rsidRPr="00BA64EC">
        <w:rPr>
          <w:rFonts w:ascii="Times New Roman" w:eastAsia="Times New Roman" w:hAnsi="Times New Roman" w:cs="Times New Roman"/>
          <w:sz w:val="20"/>
        </w:rPr>
        <w:t>Pastor</w:t>
      </w:r>
    </w:p>
    <w:p w14:paraId="4D054E04" w14:textId="77777777" w:rsidR="00D76BE7" w:rsidRPr="00BA64EC" w:rsidRDefault="00966107" w:rsidP="005F2A80">
      <w:pPr>
        <w:spacing w:after="10" w:line="268" w:lineRule="auto"/>
        <w:ind w:hanging="10"/>
        <w:jc w:val="center"/>
        <w:rPr>
          <w:rFonts w:ascii="Times New Roman" w:hAnsi="Times New Roman" w:cs="Times New Roman"/>
        </w:rPr>
      </w:pPr>
      <w:r w:rsidRPr="00BA64EC">
        <w:rPr>
          <w:rFonts w:ascii="Times New Roman" w:eastAsia="Times New Roman" w:hAnsi="Times New Roman" w:cs="Times New Roman"/>
          <w:sz w:val="20"/>
        </w:rPr>
        <w:t>990 Hoosick Road, Troy, New York 12180</w:t>
      </w:r>
    </w:p>
    <w:p w14:paraId="5F8EDA86" w14:textId="77777777" w:rsidR="00366ABA" w:rsidRDefault="00366ABA" w:rsidP="005F2A80">
      <w:pPr>
        <w:spacing w:after="4" w:line="249" w:lineRule="auto"/>
        <w:ind w:right="73" w:firstLine="398"/>
        <w:jc w:val="center"/>
        <w:rPr>
          <w:rFonts w:ascii="Times New Roman" w:eastAsia="Times New Roman" w:hAnsi="Times New Roman" w:cs="Times New Roman"/>
          <w:sz w:val="20"/>
          <w:lang w:val="pt-BR"/>
        </w:rPr>
      </w:pPr>
      <w:r>
        <w:rPr>
          <w:rFonts w:ascii="Times New Roman" w:eastAsia="Times New Roman" w:hAnsi="Times New Roman" w:cs="Times New Roman"/>
          <w:sz w:val="20"/>
          <w:lang w:val="pt-BR"/>
        </w:rPr>
        <w:t>Church:</w:t>
      </w:r>
      <w:r w:rsidR="005F2A80" w:rsidRPr="005F2A80">
        <w:rPr>
          <w:rFonts w:ascii="Times New Roman" w:eastAsia="Times New Roman" w:hAnsi="Times New Roman" w:cs="Times New Roman"/>
          <w:sz w:val="20"/>
          <w:lang w:val="pt-BR"/>
        </w:rPr>
        <w:t xml:space="preserve"> </w:t>
      </w:r>
      <w:r w:rsidR="005F2A80" w:rsidRPr="00A64525">
        <w:rPr>
          <w:rFonts w:ascii="Times New Roman" w:eastAsia="Times New Roman" w:hAnsi="Times New Roman" w:cs="Times New Roman"/>
          <w:sz w:val="20"/>
          <w:lang w:val="pt-BR"/>
        </w:rPr>
        <w:t>(518) 279-9705</w:t>
      </w:r>
    </w:p>
    <w:p w14:paraId="0662362D" w14:textId="77777777" w:rsidR="00D76BE7" w:rsidRPr="00C92073" w:rsidRDefault="00966107" w:rsidP="005F2A80">
      <w:pPr>
        <w:spacing w:after="4" w:line="249" w:lineRule="auto"/>
        <w:ind w:right="73" w:firstLine="398"/>
        <w:jc w:val="center"/>
        <w:rPr>
          <w:rFonts w:ascii="Times New Roman" w:hAnsi="Times New Roman" w:cs="Times New Roman"/>
          <w:lang w:val="pt-BR"/>
        </w:rPr>
      </w:pPr>
      <w:r w:rsidRPr="00C92073">
        <w:rPr>
          <w:rFonts w:ascii="Times New Roman" w:eastAsia="Times New Roman" w:hAnsi="Times New Roman" w:cs="Times New Roman"/>
          <w:b/>
          <w:sz w:val="20"/>
          <w:lang w:val="pt-BR"/>
        </w:rPr>
        <w:t>http://www.centerbrunswickumc.</w:t>
      </w:r>
      <w:r w:rsidR="00457829" w:rsidRPr="00C92073">
        <w:rPr>
          <w:rFonts w:ascii="Times New Roman" w:eastAsia="Times New Roman" w:hAnsi="Times New Roman" w:cs="Times New Roman"/>
          <w:b/>
          <w:sz w:val="20"/>
          <w:lang w:val="pt-BR"/>
        </w:rPr>
        <w:t>org</w:t>
      </w:r>
    </w:p>
    <w:p w14:paraId="00C51A9E" w14:textId="77777777" w:rsidR="00D76BE7" w:rsidRPr="00BA64EC" w:rsidRDefault="00966107" w:rsidP="005F2A80">
      <w:pPr>
        <w:spacing w:after="0"/>
        <w:ind w:right="1179" w:firstLine="720"/>
        <w:jc w:val="center"/>
        <w:rPr>
          <w:rFonts w:ascii="Times New Roman" w:hAnsi="Times New Roman" w:cs="Times New Roman"/>
        </w:rPr>
      </w:pPr>
      <w:r w:rsidRPr="00BA64EC">
        <w:rPr>
          <w:rFonts w:ascii="Times New Roman" w:eastAsia="Times New Roman" w:hAnsi="Times New Roman" w:cs="Times New Roman"/>
          <w:b/>
          <w:sz w:val="20"/>
        </w:rPr>
        <w:t xml:space="preserve">Lay Leader: </w:t>
      </w:r>
      <w:r w:rsidR="00C74B22">
        <w:rPr>
          <w:rFonts w:ascii="Times New Roman" w:eastAsia="Times New Roman" w:hAnsi="Times New Roman" w:cs="Times New Roman"/>
          <w:sz w:val="20"/>
        </w:rPr>
        <w:t>Lori Holmes</w:t>
      </w:r>
    </w:p>
    <w:p w14:paraId="249AD0B4" w14:textId="77777777" w:rsidR="00D76BE7" w:rsidRPr="00BA64EC" w:rsidRDefault="00E62590" w:rsidP="005F2A80">
      <w:pPr>
        <w:spacing w:after="4" w:line="249" w:lineRule="auto"/>
        <w:ind w:right="73" w:firstLine="720"/>
        <w:jc w:val="center"/>
        <w:rPr>
          <w:rFonts w:ascii="Times New Roman" w:hAnsi="Times New Roman" w:cs="Times New Roman"/>
        </w:rPr>
      </w:pPr>
      <w:r w:rsidRPr="00BA64EC">
        <w:rPr>
          <w:rFonts w:ascii="Times New Roman" w:eastAsia="Times New Roman" w:hAnsi="Times New Roman" w:cs="Times New Roman"/>
          <w:b/>
          <w:sz w:val="20"/>
        </w:rPr>
        <w:t>Music</w:t>
      </w:r>
      <w:r w:rsidR="008B7734">
        <w:rPr>
          <w:rFonts w:ascii="Times New Roman" w:eastAsia="Times New Roman" w:hAnsi="Times New Roman" w:cs="Times New Roman"/>
          <w:b/>
          <w:sz w:val="20"/>
        </w:rPr>
        <w:t>ian</w:t>
      </w:r>
      <w:r w:rsidR="008B7734" w:rsidRPr="00BA64EC">
        <w:rPr>
          <w:rFonts w:ascii="Times New Roman" w:eastAsia="Times New Roman" w:hAnsi="Times New Roman" w:cs="Times New Roman"/>
          <w:b/>
          <w:sz w:val="20"/>
        </w:rPr>
        <w:t xml:space="preserve">: </w:t>
      </w:r>
      <w:r w:rsidR="008B7734" w:rsidRPr="008B7734">
        <w:rPr>
          <w:rFonts w:ascii="Times New Roman" w:eastAsia="Times New Roman" w:hAnsi="Times New Roman" w:cs="Times New Roman"/>
          <w:bCs/>
          <w:sz w:val="20"/>
        </w:rPr>
        <w:t>Owen</w:t>
      </w:r>
      <w:r w:rsidR="00C74B22">
        <w:rPr>
          <w:rFonts w:ascii="Times New Roman" w:eastAsia="Times New Roman" w:hAnsi="Times New Roman" w:cs="Times New Roman"/>
          <w:sz w:val="20"/>
        </w:rPr>
        <w:t xml:space="preserve"> Greene</w:t>
      </w:r>
    </w:p>
    <w:p w14:paraId="624550CC" w14:textId="77777777" w:rsidR="00D76BE7" w:rsidRPr="00BA64EC" w:rsidRDefault="00966107" w:rsidP="005F2A80">
      <w:pPr>
        <w:spacing w:after="4" w:line="249" w:lineRule="auto"/>
        <w:ind w:right="73" w:hanging="10"/>
        <w:jc w:val="center"/>
        <w:rPr>
          <w:rFonts w:ascii="Times New Roman" w:hAnsi="Times New Roman" w:cs="Times New Roman"/>
        </w:rPr>
      </w:pPr>
      <w:r w:rsidRPr="00BA64EC">
        <w:rPr>
          <w:rFonts w:ascii="Times New Roman" w:eastAsia="Times New Roman" w:hAnsi="Times New Roman" w:cs="Times New Roman"/>
          <w:b/>
          <w:sz w:val="20"/>
        </w:rPr>
        <w:t xml:space="preserve">Bell / Chimes Choir Director: </w:t>
      </w:r>
      <w:r w:rsidRPr="00BA64EC">
        <w:rPr>
          <w:rFonts w:ascii="Times New Roman" w:eastAsia="Times New Roman" w:hAnsi="Times New Roman" w:cs="Times New Roman"/>
          <w:sz w:val="20"/>
        </w:rPr>
        <w:t>Kathy Hoffman</w:t>
      </w:r>
    </w:p>
    <w:p w14:paraId="18398B6D" w14:textId="77777777" w:rsidR="00D76BE7" w:rsidRPr="00BA64EC" w:rsidRDefault="00966107" w:rsidP="005F2A80">
      <w:pPr>
        <w:spacing w:after="4" w:line="249" w:lineRule="auto"/>
        <w:ind w:right="73" w:hanging="10"/>
        <w:jc w:val="center"/>
        <w:rPr>
          <w:rFonts w:ascii="Times New Roman" w:hAnsi="Times New Roman" w:cs="Times New Roman"/>
        </w:rPr>
      </w:pPr>
      <w:r w:rsidRPr="00BA64EC">
        <w:rPr>
          <w:rFonts w:ascii="Times New Roman" w:eastAsia="Times New Roman" w:hAnsi="Times New Roman" w:cs="Times New Roman"/>
          <w:b/>
          <w:sz w:val="20"/>
        </w:rPr>
        <w:t>Pastor-Parish Relations:</w:t>
      </w:r>
      <w:r w:rsidRPr="00BA64EC">
        <w:rPr>
          <w:rFonts w:ascii="Times New Roman" w:eastAsia="Times New Roman" w:hAnsi="Times New Roman" w:cs="Times New Roman"/>
          <w:sz w:val="20"/>
        </w:rPr>
        <w:t xml:space="preserve"> David Little</w:t>
      </w:r>
    </w:p>
    <w:p w14:paraId="72A68034" w14:textId="77777777" w:rsidR="00D76BE7" w:rsidRPr="00BA64EC" w:rsidRDefault="00966107">
      <w:pPr>
        <w:spacing w:after="0"/>
        <w:ind w:right="39"/>
        <w:jc w:val="center"/>
        <w:rPr>
          <w:rFonts w:ascii="Times New Roman" w:hAnsi="Times New Roman" w:cs="Times New Roman"/>
        </w:rPr>
      </w:pPr>
      <w:r w:rsidRPr="00BA64EC">
        <w:rPr>
          <w:rFonts w:ascii="Times New Roman" w:eastAsia="Times New Roman" w:hAnsi="Times New Roman" w:cs="Times New Roman"/>
          <w:b/>
          <w:sz w:val="20"/>
        </w:rPr>
        <w:t xml:space="preserve"> </w:t>
      </w:r>
    </w:p>
    <w:p w14:paraId="78914026" w14:textId="62720A0E" w:rsidR="009E24AD" w:rsidRDefault="00B67145">
      <w:pPr>
        <w:spacing w:after="0"/>
        <w:ind w:left="98" w:hanging="1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August 23</w:t>
      </w:r>
      <w:r w:rsidRPr="00B67145">
        <w:rPr>
          <w:rFonts w:ascii="Times New Roman" w:eastAsia="Times New Roman" w:hAnsi="Times New Roman" w:cs="Times New Roman"/>
          <w:b/>
          <w:sz w:val="24"/>
          <w:szCs w:val="24"/>
          <w:vertAlign w:val="superscript"/>
        </w:rPr>
        <w:t>rd</w:t>
      </w:r>
      <w:r w:rsidR="00F01C8A">
        <w:rPr>
          <w:rFonts w:ascii="Times New Roman" w:eastAsia="Times New Roman" w:hAnsi="Times New Roman" w:cs="Times New Roman"/>
          <w:b/>
          <w:sz w:val="24"/>
          <w:szCs w:val="24"/>
        </w:rPr>
        <w:t>, 2026</w:t>
      </w:r>
    </w:p>
    <w:p w14:paraId="7756FC58" w14:textId="77777777" w:rsidR="004A7641" w:rsidRDefault="00876F91" w:rsidP="009E24AD">
      <w:pPr>
        <w:spacing w:after="0"/>
        <w:ind w:left="98" w:hanging="1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Forth</w:t>
      </w:r>
      <w:r w:rsidR="00862294">
        <w:rPr>
          <w:rFonts w:ascii="Times New Roman" w:eastAsia="Times New Roman" w:hAnsi="Times New Roman" w:cs="Times New Roman"/>
          <w:b/>
          <w:sz w:val="24"/>
          <w:szCs w:val="24"/>
        </w:rPr>
        <w:t xml:space="preserve"> Sunday After Pentecost</w:t>
      </w:r>
    </w:p>
    <w:p w14:paraId="5F1BB6A0" w14:textId="77777777" w:rsidR="00BC57CF" w:rsidRDefault="00BC57CF" w:rsidP="009E24AD">
      <w:pPr>
        <w:spacing w:after="0"/>
        <w:ind w:left="98" w:hanging="10"/>
        <w:jc w:val="center"/>
        <w:rPr>
          <w:rFonts w:ascii="Times New Roman" w:eastAsia="Times New Roman" w:hAnsi="Times New Roman" w:cs="Times New Roman"/>
          <w:b/>
          <w:sz w:val="24"/>
          <w:szCs w:val="24"/>
        </w:rPr>
      </w:pPr>
    </w:p>
    <w:p w14:paraId="4539FF4D" w14:textId="77777777" w:rsidR="00BC57CF" w:rsidRPr="00DA570E" w:rsidRDefault="00BC57CF" w:rsidP="00BC57CF">
      <w:pPr>
        <w:pStyle w:val="Heading1"/>
        <w:ind w:left="96"/>
        <w:rPr>
          <w:sz w:val="24"/>
          <w:szCs w:val="24"/>
        </w:rPr>
      </w:pPr>
      <w:r w:rsidRPr="00DA570E">
        <w:rPr>
          <w:sz w:val="24"/>
          <w:szCs w:val="24"/>
        </w:rPr>
        <w:t xml:space="preserve">GATHERING FOR WORSHIP </w:t>
      </w:r>
    </w:p>
    <w:p w14:paraId="42FCB184" w14:textId="77777777" w:rsidR="007A1023" w:rsidRPr="000314FC" w:rsidRDefault="00966107" w:rsidP="00A81B00">
      <w:pPr>
        <w:spacing w:after="4" w:line="249" w:lineRule="auto"/>
        <w:ind w:right="73"/>
        <w:rPr>
          <w:rFonts w:ascii="Times New Roman" w:eastAsia="Times New Roman" w:hAnsi="Times New Roman" w:cs="Times New Roman"/>
          <w:bCs/>
        </w:rPr>
      </w:pPr>
      <w:r w:rsidRPr="00BA64EC">
        <w:rPr>
          <w:rFonts w:ascii="Times New Roman" w:eastAsia="Times New Roman" w:hAnsi="Times New Roman" w:cs="Times New Roman"/>
          <w:b/>
        </w:rPr>
        <w:t>PRELUDE</w:t>
      </w:r>
      <w:r w:rsidR="000314FC">
        <w:rPr>
          <w:rFonts w:ascii="Times New Roman" w:eastAsia="Times New Roman" w:hAnsi="Times New Roman" w:cs="Times New Roman"/>
          <w:b/>
        </w:rPr>
        <w:t xml:space="preserve"> </w:t>
      </w:r>
    </w:p>
    <w:p w14:paraId="7332FA2E" w14:textId="77777777" w:rsidR="00AB0026" w:rsidRDefault="00966107" w:rsidP="005A38AD">
      <w:pPr>
        <w:spacing w:after="4" w:line="249" w:lineRule="auto"/>
        <w:ind w:right="73"/>
        <w:jc w:val="both"/>
        <w:rPr>
          <w:rFonts w:ascii="Times New Roman" w:eastAsia="Times New Roman" w:hAnsi="Times New Roman" w:cs="Times New Roman"/>
          <w:b/>
          <w:sz w:val="20"/>
        </w:rPr>
      </w:pPr>
      <w:r w:rsidRPr="00BA64EC">
        <w:rPr>
          <w:rFonts w:ascii="Times New Roman" w:eastAsia="Times New Roman" w:hAnsi="Times New Roman" w:cs="Times New Roman"/>
          <w:b/>
          <w:sz w:val="20"/>
        </w:rPr>
        <w:t xml:space="preserve"> </w:t>
      </w:r>
    </w:p>
    <w:p w14:paraId="05B49FC4" w14:textId="77777777" w:rsidR="0097101F" w:rsidRDefault="0097101F" w:rsidP="0097101F">
      <w:pPr>
        <w:spacing w:after="4" w:line="249" w:lineRule="auto"/>
        <w:ind w:right="73"/>
        <w:jc w:val="both"/>
        <w:rPr>
          <w:rFonts w:ascii="Times New Roman" w:eastAsia="Times New Roman" w:hAnsi="Times New Roman" w:cs="Times New Roman"/>
          <w:b/>
        </w:rPr>
      </w:pPr>
      <w:r w:rsidRPr="00306F0F">
        <w:rPr>
          <w:rFonts w:ascii="Times New Roman" w:eastAsia="Times New Roman" w:hAnsi="Times New Roman" w:cs="Times New Roman"/>
          <w:b/>
        </w:rPr>
        <w:t xml:space="preserve">WELCOME AND ANNOUNCEMENTS </w:t>
      </w:r>
    </w:p>
    <w:p w14:paraId="7D61C8CA" w14:textId="77777777" w:rsidR="00C8173A" w:rsidRDefault="00C8173A" w:rsidP="0097101F">
      <w:pPr>
        <w:spacing w:after="4" w:line="249" w:lineRule="auto"/>
        <w:ind w:right="73"/>
        <w:jc w:val="both"/>
        <w:rPr>
          <w:rFonts w:ascii="Times New Roman" w:eastAsia="Times New Roman" w:hAnsi="Times New Roman" w:cs="Times New Roman"/>
          <w:b/>
        </w:rPr>
      </w:pPr>
    </w:p>
    <w:p w14:paraId="2B60DC21" w14:textId="4E0BD89E" w:rsidR="00200ED9" w:rsidRPr="00200ED9" w:rsidRDefault="00240F7B" w:rsidP="00876F91">
      <w:pPr>
        <w:tabs>
          <w:tab w:val="right" w:pos="6480"/>
        </w:tabs>
        <w:spacing w:after="4" w:line="249" w:lineRule="auto"/>
        <w:ind w:right="73"/>
        <w:jc w:val="both"/>
        <w:rPr>
          <w:rFonts w:ascii="Times New Roman" w:eastAsia="Times New Roman" w:hAnsi="Times New Roman" w:cs="Times New Roman"/>
          <w:b/>
        </w:rPr>
      </w:pPr>
      <w:r>
        <w:rPr>
          <w:rFonts w:ascii="Times New Roman" w:eastAsia="Times New Roman" w:hAnsi="Times New Roman" w:cs="Times New Roman"/>
          <w:b/>
        </w:rPr>
        <w:t>OPENING</w:t>
      </w:r>
      <w:r w:rsidR="00200ED9" w:rsidRPr="00200ED9">
        <w:rPr>
          <w:rFonts w:ascii="Times New Roman" w:eastAsia="Times New Roman" w:hAnsi="Times New Roman" w:cs="Times New Roman"/>
          <w:b/>
        </w:rPr>
        <w:t xml:space="preserve"> HYMN: </w:t>
      </w:r>
      <w:r w:rsidRPr="00240F7B">
        <w:rPr>
          <w:rFonts w:ascii="Times New Roman" w:eastAsia="Times New Roman" w:hAnsi="Times New Roman" w:cs="Times New Roman"/>
          <w:b/>
        </w:rPr>
        <w:t>The Church’s One Foundation</w:t>
      </w:r>
      <w:r w:rsidR="00200ED9" w:rsidRPr="00200ED9">
        <w:rPr>
          <w:rFonts w:ascii="Times New Roman" w:eastAsia="Times New Roman" w:hAnsi="Times New Roman" w:cs="Times New Roman"/>
          <w:b/>
        </w:rPr>
        <w:tab/>
      </w:r>
      <w:r w:rsidR="00876F91">
        <w:rPr>
          <w:rFonts w:ascii="Times New Roman" w:eastAsia="Times New Roman" w:hAnsi="Times New Roman" w:cs="Times New Roman"/>
          <w:b/>
        </w:rPr>
        <w:t>#</w:t>
      </w:r>
      <w:r>
        <w:rPr>
          <w:rFonts w:ascii="Times New Roman" w:eastAsia="Times New Roman" w:hAnsi="Times New Roman" w:cs="Times New Roman"/>
          <w:b/>
        </w:rPr>
        <w:t>545</w:t>
      </w:r>
    </w:p>
    <w:p w14:paraId="3DE9A372" w14:textId="77777777" w:rsidR="00200ED9" w:rsidRPr="00200ED9" w:rsidRDefault="00200ED9" w:rsidP="00876F91">
      <w:pPr>
        <w:tabs>
          <w:tab w:val="right" w:pos="6480"/>
        </w:tabs>
        <w:spacing w:after="4" w:line="249" w:lineRule="auto"/>
        <w:ind w:right="73"/>
        <w:jc w:val="both"/>
        <w:rPr>
          <w:rFonts w:ascii="Times New Roman" w:eastAsia="Times New Roman" w:hAnsi="Times New Roman" w:cs="Times New Roman"/>
          <w:b/>
        </w:rPr>
      </w:pPr>
    </w:p>
    <w:p w14:paraId="473034DD" w14:textId="2DD1BB41" w:rsidR="00200ED9" w:rsidRDefault="00240F7B" w:rsidP="00876F91">
      <w:pPr>
        <w:tabs>
          <w:tab w:val="right" w:pos="6480"/>
        </w:tabs>
        <w:spacing w:after="4" w:line="249" w:lineRule="auto"/>
        <w:ind w:right="73"/>
        <w:jc w:val="both"/>
        <w:rPr>
          <w:rFonts w:ascii="Times New Roman" w:eastAsia="Times New Roman" w:hAnsi="Times New Roman" w:cs="Times New Roman"/>
          <w:b/>
        </w:rPr>
      </w:pPr>
      <w:r>
        <w:rPr>
          <w:rFonts w:ascii="Times New Roman" w:eastAsia="Times New Roman" w:hAnsi="Times New Roman" w:cs="Times New Roman"/>
          <w:b/>
        </w:rPr>
        <w:t>OPENING</w:t>
      </w:r>
      <w:r w:rsidR="00200ED9" w:rsidRPr="00200ED9">
        <w:rPr>
          <w:rFonts w:ascii="Times New Roman" w:eastAsia="Times New Roman" w:hAnsi="Times New Roman" w:cs="Times New Roman"/>
          <w:b/>
        </w:rPr>
        <w:t xml:space="preserve"> PRAYER </w:t>
      </w:r>
    </w:p>
    <w:p w14:paraId="1F68E412" w14:textId="77777777" w:rsidR="00385E86" w:rsidRDefault="00385E86" w:rsidP="00876F91">
      <w:pPr>
        <w:tabs>
          <w:tab w:val="right" w:pos="6480"/>
        </w:tabs>
        <w:spacing w:after="4" w:line="249" w:lineRule="auto"/>
        <w:ind w:right="73"/>
        <w:jc w:val="both"/>
        <w:rPr>
          <w:rFonts w:ascii="Times New Roman" w:eastAsia="Times New Roman" w:hAnsi="Times New Roman" w:cs="Times New Roman"/>
          <w:b/>
        </w:rPr>
      </w:pPr>
    </w:p>
    <w:p w14:paraId="16023B97" w14:textId="617DC3F3" w:rsidR="00F71D01" w:rsidRPr="007D062E" w:rsidRDefault="00F71D01" w:rsidP="00876F91">
      <w:pPr>
        <w:tabs>
          <w:tab w:val="right" w:pos="6480"/>
          <w:tab w:val="right" w:pos="6662"/>
        </w:tabs>
        <w:spacing w:after="19"/>
        <w:rPr>
          <w:rFonts w:ascii="Times New Roman" w:eastAsia="Times New Roman" w:hAnsi="Times New Roman" w:cs="Times New Roman"/>
          <w:b/>
        </w:rPr>
      </w:pPr>
      <w:r w:rsidRPr="007D062E">
        <w:rPr>
          <w:rFonts w:ascii="Times New Roman" w:eastAsia="Times New Roman" w:hAnsi="Times New Roman" w:cs="Times New Roman"/>
          <w:b/>
        </w:rPr>
        <w:t>*HYMN</w:t>
      </w:r>
      <w:r w:rsidR="002F65C4" w:rsidRPr="007D062E">
        <w:rPr>
          <w:rFonts w:ascii="Times New Roman" w:eastAsia="Times New Roman" w:hAnsi="Times New Roman" w:cs="Times New Roman"/>
          <w:b/>
        </w:rPr>
        <w:t xml:space="preserve">: </w:t>
      </w:r>
      <w:r w:rsidR="00240F7B" w:rsidRPr="00240F7B">
        <w:rPr>
          <w:rFonts w:ascii="Times New Roman" w:eastAsia="Times New Roman" w:hAnsi="Times New Roman" w:cs="Times New Roman"/>
          <w:b/>
        </w:rPr>
        <w:t>God will Take Care of You</w:t>
      </w:r>
      <w:r w:rsidR="00876F91">
        <w:rPr>
          <w:rFonts w:ascii="Times New Roman" w:eastAsia="Times New Roman" w:hAnsi="Times New Roman" w:cs="Times New Roman"/>
          <w:b/>
          <w:iCs/>
        </w:rPr>
        <w:tab/>
      </w:r>
      <w:r w:rsidR="00F708AF" w:rsidRPr="00F708AF">
        <w:rPr>
          <w:rFonts w:ascii="Times New Roman" w:eastAsia="Times New Roman" w:hAnsi="Times New Roman" w:cs="Times New Roman"/>
          <w:b/>
          <w:iCs/>
        </w:rPr>
        <w:t>#</w:t>
      </w:r>
      <w:r w:rsidR="00366ABA" w:rsidRPr="00366ABA">
        <w:rPr>
          <w:rFonts w:ascii="Times New Roman" w:eastAsia="Times New Roman" w:hAnsi="Times New Roman" w:cs="Times New Roman"/>
          <w:b/>
        </w:rPr>
        <w:t xml:space="preserve"> </w:t>
      </w:r>
      <w:r w:rsidR="00240F7B">
        <w:rPr>
          <w:rFonts w:ascii="Times New Roman" w:eastAsia="Times New Roman" w:hAnsi="Times New Roman" w:cs="Times New Roman"/>
          <w:b/>
        </w:rPr>
        <w:t>130</w:t>
      </w:r>
    </w:p>
    <w:p w14:paraId="6EB4DA68" w14:textId="77777777" w:rsidR="00076D30" w:rsidRDefault="00076D30" w:rsidP="00876F91">
      <w:pPr>
        <w:tabs>
          <w:tab w:val="right" w:pos="6480"/>
          <w:tab w:val="right" w:pos="6662"/>
        </w:tabs>
        <w:spacing w:after="19"/>
        <w:rPr>
          <w:rFonts w:ascii="Times New Roman" w:eastAsia="Times New Roman" w:hAnsi="Times New Roman" w:cs="Times New Roman"/>
          <w:b/>
        </w:rPr>
      </w:pPr>
    </w:p>
    <w:p w14:paraId="481A1216" w14:textId="043C9E8D" w:rsidR="00F71D01" w:rsidRDefault="00966107" w:rsidP="00240F7B">
      <w:pPr>
        <w:tabs>
          <w:tab w:val="right" w:pos="6480"/>
          <w:tab w:val="right" w:pos="6662"/>
        </w:tabs>
        <w:spacing w:after="19"/>
        <w:rPr>
          <w:sz w:val="24"/>
          <w:szCs w:val="24"/>
        </w:rPr>
      </w:pPr>
      <w:r w:rsidRPr="007D062E">
        <w:rPr>
          <w:rFonts w:ascii="Times New Roman" w:eastAsia="Times New Roman" w:hAnsi="Times New Roman" w:cs="Times New Roman"/>
          <w:b/>
          <w:sz w:val="20"/>
        </w:rPr>
        <w:t xml:space="preserve"> </w:t>
      </w:r>
      <w:r w:rsidR="00F71D01" w:rsidRPr="00BA64EC">
        <w:rPr>
          <w:sz w:val="24"/>
          <w:szCs w:val="24"/>
        </w:rPr>
        <w:t xml:space="preserve">CENTERING FOR WORSHIP </w:t>
      </w:r>
    </w:p>
    <w:p w14:paraId="2B34B275" w14:textId="77777777" w:rsidR="00D97916" w:rsidRDefault="00D97916" w:rsidP="00876F91">
      <w:pPr>
        <w:tabs>
          <w:tab w:val="right" w:pos="6480"/>
        </w:tabs>
        <w:spacing w:after="0"/>
        <w:ind w:left="139"/>
        <w:jc w:val="center"/>
        <w:rPr>
          <w:rFonts w:ascii="Times New Roman" w:hAnsi="Times New Roman" w:cs="Times New Roman"/>
        </w:rPr>
      </w:pPr>
    </w:p>
    <w:p w14:paraId="1FAEEB87" w14:textId="77777777" w:rsidR="00FC7F81" w:rsidRPr="00BA64EC" w:rsidRDefault="00FC7F81" w:rsidP="00876F91">
      <w:pPr>
        <w:tabs>
          <w:tab w:val="right" w:pos="6480"/>
        </w:tabs>
        <w:spacing w:after="0"/>
        <w:ind w:left="139"/>
        <w:jc w:val="center"/>
        <w:rPr>
          <w:rFonts w:ascii="Times New Roman" w:hAnsi="Times New Roman" w:cs="Times New Roman"/>
        </w:rPr>
      </w:pPr>
    </w:p>
    <w:p w14:paraId="148E564A" w14:textId="77777777" w:rsidR="00D172B1" w:rsidRPr="00BA64EC" w:rsidRDefault="00966107" w:rsidP="00876F91">
      <w:pPr>
        <w:tabs>
          <w:tab w:val="right" w:pos="6480"/>
        </w:tabs>
        <w:spacing w:after="4" w:line="249" w:lineRule="auto"/>
        <w:ind w:left="84" w:right="73" w:hanging="10"/>
        <w:jc w:val="both"/>
        <w:rPr>
          <w:rFonts w:ascii="Times New Roman" w:eastAsia="Times New Roman" w:hAnsi="Times New Roman" w:cs="Times New Roman"/>
          <w:b/>
        </w:rPr>
      </w:pPr>
      <w:r w:rsidRPr="00BA64EC">
        <w:rPr>
          <w:rFonts w:ascii="Times New Roman" w:eastAsia="Times New Roman" w:hAnsi="Times New Roman" w:cs="Times New Roman"/>
          <w:b/>
        </w:rPr>
        <w:t xml:space="preserve">*CALL TO WORSHIP </w:t>
      </w:r>
    </w:p>
    <w:p w14:paraId="339109DC" w14:textId="58CC8B74" w:rsidR="00876F91" w:rsidRDefault="00C53461" w:rsidP="00876F91">
      <w:pPr>
        <w:tabs>
          <w:tab w:val="right" w:pos="6480"/>
        </w:tabs>
        <w:spacing w:after="0"/>
        <w:ind w:left="89"/>
        <w:rPr>
          <w:rFonts w:ascii="Times New Roman" w:eastAsiaTheme="minorHAnsi" w:hAnsi="Times New Roman" w:cs="Times New Roman"/>
          <w:bCs/>
          <w:color w:val="auto"/>
        </w:rPr>
      </w:pPr>
      <w:r w:rsidRPr="00C53461">
        <w:rPr>
          <w:rFonts w:ascii="Times New Roman" w:eastAsiaTheme="minorHAnsi" w:hAnsi="Times New Roman" w:cs="Times New Roman"/>
          <w:bCs/>
          <w:color w:val="auto"/>
        </w:rPr>
        <w:t xml:space="preserve">L: </w:t>
      </w:r>
      <w:r w:rsidR="00240F7B" w:rsidRPr="00240F7B">
        <w:rPr>
          <w:rFonts w:ascii="Times New Roman" w:eastAsiaTheme="minorHAnsi" w:hAnsi="Times New Roman" w:cs="Times New Roman"/>
          <w:bCs/>
          <w:color w:val="auto"/>
        </w:rPr>
        <w:t>God has cared for us through every season and created each of us with purpose.</w:t>
      </w:r>
    </w:p>
    <w:p w14:paraId="5E340081" w14:textId="071CE6B7" w:rsidR="00876F91" w:rsidRDefault="00C53461" w:rsidP="00876F91">
      <w:pPr>
        <w:tabs>
          <w:tab w:val="right" w:pos="6480"/>
        </w:tabs>
        <w:spacing w:after="0"/>
        <w:ind w:left="89"/>
        <w:rPr>
          <w:rFonts w:ascii="Times New Roman" w:eastAsiaTheme="minorHAnsi" w:hAnsi="Times New Roman" w:cs="Times New Roman"/>
          <w:b/>
          <w:bCs/>
          <w:color w:val="auto"/>
        </w:rPr>
      </w:pPr>
      <w:r w:rsidRPr="00C53461">
        <w:rPr>
          <w:rFonts w:ascii="Times New Roman" w:eastAsiaTheme="minorHAnsi" w:hAnsi="Times New Roman" w:cs="Times New Roman"/>
          <w:b/>
          <w:bCs/>
          <w:color w:val="auto"/>
        </w:rPr>
        <w:t xml:space="preserve">P: </w:t>
      </w:r>
      <w:r w:rsidR="00240F7B" w:rsidRPr="00240F7B">
        <w:rPr>
          <w:rFonts w:ascii="Times New Roman" w:eastAsiaTheme="minorHAnsi" w:hAnsi="Times New Roman" w:cs="Times New Roman"/>
          <w:b/>
          <w:bCs/>
          <w:color w:val="auto"/>
        </w:rPr>
        <w:t>We gather with gratitude, ready to offer the gifts we have received.</w:t>
      </w:r>
    </w:p>
    <w:p w14:paraId="0C044EED" w14:textId="11B4D750" w:rsidR="00876F91" w:rsidRDefault="00C53461" w:rsidP="00876F91">
      <w:pPr>
        <w:tabs>
          <w:tab w:val="right" w:pos="6480"/>
        </w:tabs>
        <w:spacing w:after="0"/>
        <w:ind w:left="89"/>
        <w:rPr>
          <w:rFonts w:ascii="Times New Roman" w:eastAsiaTheme="minorHAnsi" w:hAnsi="Times New Roman" w:cs="Times New Roman"/>
          <w:bCs/>
          <w:color w:val="auto"/>
        </w:rPr>
      </w:pPr>
      <w:r w:rsidRPr="00C53461">
        <w:rPr>
          <w:rFonts w:ascii="Times New Roman" w:eastAsiaTheme="minorHAnsi" w:hAnsi="Times New Roman" w:cs="Times New Roman"/>
          <w:bCs/>
          <w:color w:val="auto"/>
        </w:rPr>
        <w:t>L:</w:t>
      </w:r>
      <w:r w:rsidR="00876F91">
        <w:rPr>
          <w:rFonts w:ascii="Times New Roman" w:eastAsiaTheme="minorHAnsi" w:hAnsi="Times New Roman" w:cs="Times New Roman"/>
          <w:bCs/>
          <w:color w:val="auto"/>
        </w:rPr>
        <w:t xml:space="preserve"> </w:t>
      </w:r>
      <w:r w:rsidR="00240F7B" w:rsidRPr="00240F7B">
        <w:rPr>
          <w:rFonts w:ascii="Times New Roman" w:eastAsiaTheme="minorHAnsi" w:hAnsi="Times New Roman" w:cs="Times New Roman"/>
          <w:bCs/>
          <w:color w:val="auto"/>
        </w:rPr>
        <w:t>Though we are different, we are members of one body in Christ.</w:t>
      </w:r>
    </w:p>
    <w:p w14:paraId="1C548974" w14:textId="136555FA" w:rsidR="00876F91" w:rsidRDefault="00C53461" w:rsidP="00876F91">
      <w:pPr>
        <w:tabs>
          <w:tab w:val="right" w:pos="6480"/>
        </w:tabs>
        <w:spacing w:after="0"/>
        <w:ind w:left="89"/>
        <w:rPr>
          <w:rFonts w:ascii="Times New Roman" w:eastAsiaTheme="minorHAnsi" w:hAnsi="Times New Roman" w:cs="Times New Roman"/>
          <w:b/>
          <w:bCs/>
          <w:color w:val="auto"/>
        </w:rPr>
      </w:pPr>
      <w:r w:rsidRPr="00C53461">
        <w:rPr>
          <w:rFonts w:ascii="Times New Roman" w:eastAsiaTheme="minorHAnsi" w:hAnsi="Times New Roman" w:cs="Times New Roman"/>
          <w:b/>
          <w:bCs/>
          <w:color w:val="auto"/>
        </w:rPr>
        <w:t xml:space="preserve">P: </w:t>
      </w:r>
      <w:r w:rsidR="00240F7B" w:rsidRPr="00240F7B">
        <w:rPr>
          <w:rFonts w:ascii="Times New Roman" w:eastAsiaTheme="minorHAnsi" w:hAnsi="Times New Roman" w:cs="Times New Roman"/>
          <w:b/>
          <w:bCs/>
          <w:color w:val="auto"/>
        </w:rPr>
        <w:t>We need one another, and together we can share God’s love with the world.</w:t>
      </w:r>
    </w:p>
    <w:p w14:paraId="7229F92F" w14:textId="7B385A1E" w:rsidR="00876F91" w:rsidRDefault="00C53461" w:rsidP="00876F91">
      <w:pPr>
        <w:tabs>
          <w:tab w:val="right" w:pos="6480"/>
        </w:tabs>
        <w:spacing w:after="0"/>
        <w:ind w:left="89"/>
        <w:rPr>
          <w:rFonts w:ascii="Times New Roman" w:eastAsiaTheme="minorHAnsi" w:hAnsi="Times New Roman" w:cs="Times New Roman"/>
          <w:bCs/>
          <w:color w:val="auto"/>
        </w:rPr>
      </w:pPr>
      <w:r w:rsidRPr="00C53461">
        <w:rPr>
          <w:rFonts w:ascii="Times New Roman" w:eastAsiaTheme="minorHAnsi" w:hAnsi="Times New Roman" w:cs="Times New Roman"/>
          <w:bCs/>
          <w:color w:val="auto"/>
        </w:rPr>
        <w:t xml:space="preserve">L: </w:t>
      </w:r>
      <w:r w:rsidR="00240F7B" w:rsidRPr="00240F7B">
        <w:rPr>
          <w:rFonts w:ascii="Times New Roman" w:eastAsiaTheme="minorHAnsi" w:hAnsi="Times New Roman" w:cs="Times New Roman"/>
          <w:bCs/>
          <w:color w:val="auto"/>
        </w:rPr>
        <w:t>Let us listen for the voice that calls us beloved, gifted, and needed.</w:t>
      </w:r>
    </w:p>
    <w:p w14:paraId="4F497C4E" w14:textId="4FB48254" w:rsidR="00876F91" w:rsidRDefault="00C53461" w:rsidP="00876F91">
      <w:pPr>
        <w:tabs>
          <w:tab w:val="right" w:pos="6480"/>
        </w:tabs>
        <w:spacing w:after="0"/>
        <w:ind w:left="89"/>
        <w:rPr>
          <w:rFonts w:ascii="Times New Roman" w:eastAsiaTheme="minorHAnsi" w:hAnsi="Times New Roman" w:cs="Times New Roman"/>
          <w:b/>
          <w:bCs/>
          <w:color w:val="auto"/>
        </w:rPr>
      </w:pPr>
      <w:r w:rsidRPr="00C53461">
        <w:rPr>
          <w:rFonts w:ascii="Times New Roman" w:eastAsiaTheme="minorHAnsi" w:hAnsi="Times New Roman" w:cs="Times New Roman"/>
          <w:b/>
          <w:bCs/>
          <w:color w:val="auto"/>
        </w:rPr>
        <w:t xml:space="preserve">P: </w:t>
      </w:r>
      <w:r w:rsidR="00240F7B" w:rsidRPr="00240F7B">
        <w:rPr>
          <w:rFonts w:ascii="Times New Roman" w:eastAsiaTheme="minorHAnsi" w:hAnsi="Times New Roman" w:cs="Times New Roman"/>
          <w:b/>
          <w:bCs/>
          <w:color w:val="auto"/>
        </w:rPr>
        <w:t>Let us worship God as the people we were created to be!</w:t>
      </w:r>
    </w:p>
    <w:p w14:paraId="51329C78" w14:textId="77777777" w:rsidR="00C53461" w:rsidRPr="00C53461" w:rsidRDefault="00C53461" w:rsidP="00876F91">
      <w:pPr>
        <w:tabs>
          <w:tab w:val="right" w:pos="6480"/>
        </w:tabs>
        <w:spacing w:after="0"/>
        <w:ind w:left="89"/>
        <w:rPr>
          <w:rFonts w:ascii="Times New Roman" w:eastAsiaTheme="minorHAnsi" w:hAnsi="Times New Roman" w:cs="Times New Roman"/>
          <w:bCs/>
          <w:color w:val="auto"/>
        </w:rPr>
      </w:pPr>
      <w:r w:rsidRPr="00C53461">
        <w:rPr>
          <w:rFonts w:ascii="Times New Roman" w:eastAsiaTheme="minorHAnsi" w:hAnsi="Times New Roman" w:cs="Times New Roman"/>
          <w:b/>
          <w:bCs/>
          <w:color w:val="auto"/>
        </w:rPr>
        <w:t>Amen!</w:t>
      </w:r>
    </w:p>
    <w:p w14:paraId="699EA382" w14:textId="77777777" w:rsidR="00471EA5" w:rsidRPr="00BA64EC" w:rsidRDefault="00471EA5" w:rsidP="00876F91">
      <w:pPr>
        <w:tabs>
          <w:tab w:val="right" w:pos="6480"/>
        </w:tabs>
        <w:spacing w:after="0"/>
        <w:ind w:left="89"/>
        <w:rPr>
          <w:rFonts w:ascii="Times New Roman" w:eastAsiaTheme="minorHAnsi" w:hAnsi="Times New Roman" w:cs="Times New Roman"/>
          <w:color w:val="auto"/>
        </w:rPr>
      </w:pPr>
    </w:p>
    <w:p w14:paraId="05F3AF70" w14:textId="77777777" w:rsidR="005954B2" w:rsidRPr="00BA64EC" w:rsidRDefault="00966107" w:rsidP="00876F91">
      <w:pPr>
        <w:tabs>
          <w:tab w:val="right" w:pos="6480"/>
        </w:tabs>
        <w:spacing w:after="4" w:line="249" w:lineRule="auto"/>
        <w:ind w:left="84" w:right="73" w:hanging="10"/>
        <w:jc w:val="both"/>
        <w:rPr>
          <w:rFonts w:ascii="Times New Roman" w:eastAsia="Times New Roman" w:hAnsi="Times New Roman" w:cs="Times New Roman"/>
          <w:iCs/>
        </w:rPr>
      </w:pPr>
      <w:r w:rsidRPr="00BA64EC">
        <w:rPr>
          <w:rFonts w:ascii="Times New Roman" w:eastAsia="Times New Roman" w:hAnsi="Times New Roman" w:cs="Times New Roman"/>
          <w:b/>
        </w:rPr>
        <w:t>*</w:t>
      </w:r>
      <w:r w:rsidRPr="00BA64EC">
        <w:rPr>
          <w:rFonts w:ascii="Times New Roman" w:eastAsia="Times New Roman" w:hAnsi="Times New Roman" w:cs="Times New Roman"/>
        </w:rPr>
        <w:t xml:space="preserve"> </w:t>
      </w:r>
      <w:r w:rsidRPr="00BA64EC">
        <w:rPr>
          <w:rFonts w:ascii="Times New Roman" w:eastAsia="Times New Roman" w:hAnsi="Times New Roman" w:cs="Times New Roman"/>
          <w:b/>
        </w:rPr>
        <w:t xml:space="preserve">PRAYER OF </w:t>
      </w:r>
      <w:r w:rsidR="009F32F7" w:rsidRPr="00BA64EC">
        <w:rPr>
          <w:rFonts w:ascii="Times New Roman" w:eastAsia="Times New Roman" w:hAnsi="Times New Roman" w:cs="Times New Roman"/>
          <w:b/>
        </w:rPr>
        <w:t xml:space="preserve">INVOCATION </w:t>
      </w:r>
    </w:p>
    <w:p w14:paraId="69EDEFAE" w14:textId="5949C158" w:rsidR="00240F7B" w:rsidRPr="00240F7B" w:rsidRDefault="00240F7B" w:rsidP="00240F7B">
      <w:pPr>
        <w:tabs>
          <w:tab w:val="right" w:pos="6480"/>
        </w:tabs>
        <w:spacing w:after="0" w:line="240" w:lineRule="auto"/>
        <w:rPr>
          <w:b/>
          <w:bCs/>
          <w:iCs/>
          <w:sz w:val="20"/>
          <w:szCs w:val="20"/>
        </w:rPr>
      </w:pPr>
      <w:r w:rsidRPr="00240F7B">
        <w:rPr>
          <w:b/>
          <w:bCs/>
          <w:iCs/>
          <w:sz w:val="20"/>
          <w:szCs w:val="20"/>
        </w:rPr>
        <w:t>Gracious and loving God,</w:t>
      </w:r>
    </w:p>
    <w:p w14:paraId="6810C8E4" w14:textId="77777777" w:rsidR="00240F7B" w:rsidRPr="00240F7B" w:rsidRDefault="00240F7B" w:rsidP="00240F7B">
      <w:pPr>
        <w:tabs>
          <w:tab w:val="right" w:pos="6480"/>
        </w:tabs>
        <w:spacing w:after="0" w:line="240" w:lineRule="auto"/>
        <w:rPr>
          <w:b/>
          <w:bCs/>
          <w:iCs/>
          <w:sz w:val="20"/>
          <w:szCs w:val="20"/>
        </w:rPr>
      </w:pPr>
      <w:r w:rsidRPr="00240F7B">
        <w:rPr>
          <w:b/>
          <w:bCs/>
          <w:iCs/>
          <w:sz w:val="20"/>
          <w:szCs w:val="20"/>
        </w:rPr>
        <w:t>Come among us through your Holy Spirit and awaken us to your presence. Quiet the voices that compare, confine, and diminish us. Renew our minds so that we may see ourselves and one another through the eyes of grace.</w:t>
      </w:r>
    </w:p>
    <w:p w14:paraId="66F7B522" w14:textId="77777777" w:rsidR="00240F7B" w:rsidRPr="00240F7B" w:rsidRDefault="00240F7B" w:rsidP="00240F7B">
      <w:pPr>
        <w:tabs>
          <w:tab w:val="right" w:pos="6480"/>
        </w:tabs>
        <w:spacing w:after="0" w:line="240" w:lineRule="auto"/>
        <w:rPr>
          <w:b/>
          <w:bCs/>
          <w:iCs/>
          <w:sz w:val="20"/>
          <w:szCs w:val="20"/>
        </w:rPr>
      </w:pPr>
      <w:r w:rsidRPr="00240F7B">
        <w:rPr>
          <w:b/>
          <w:bCs/>
          <w:iCs/>
          <w:sz w:val="20"/>
          <w:szCs w:val="20"/>
        </w:rPr>
        <w:t>Help us recognize the gifts you have placed within every life—including those gifts that are quiet, unnamed, or still developing. Give us the courage to become more fully the people you created us to be, and the humility to offer ourselves in service rather than seeking recognition.</w:t>
      </w:r>
    </w:p>
    <w:p w14:paraId="47ECBF2E" w14:textId="77777777" w:rsidR="00240F7B" w:rsidRPr="00240F7B" w:rsidRDefault="00240F7B" w:rsidP="00240F7B">
      <w:pPr>
        <w:tabs>
          <w:tab w:val="right" w:pos="6480"/>
        </w:tabs>
        <w:spacing w:after="0" w:line="240" w:lineRule="auto"/>
        <w:rPr>
          <w:b/>
          <w:bCs/>
          <w:iCs/>
          <w:sz w:val="20"/>
          <w:szCs w:val="20"/>
        </w:rPr>
      </w:pPr>
      <w:r w:rsidRPr="00240F7B">
        <w:rPr>
          <w:b/>
          <w:bCs/>
          <w:iCs/>
          <w:sz w:val="20"/>
          <w:szCs w:val="20"/>
        </w:rPr>
        <w:t>Shape us into one body, united in Christ and overflowing with compassion for the world.</w:t>
      </w:r>
    </w:p>
    <w:p w14:paraId="709DFCCE" w14:textId="50549E4D" w:rsidR="00B74C5D" w:rsidRPr="00240F7B" w:rsidRDefault="00240F7B" w:rsidP="00240F7B">
      <w:pPr>
        <w:tabs>
          <w:tab w:val="right" w:pos="6480"/>
        </w:tabs>
        <w:spacing w:after="0" w:line="240" w:lineRule="auto"/>
        <w:rPr>
          <w:b/>
          <w:bCs/>
          <w:iCs/>
          <w:sz w:val="20"/>
          <w:szCs w:val="20"/>
        </w:rPr>
      </w:pPr>
      <w:r w:rsidRPr="00240F7B">
        <w:rPr>
          <w:b/>
          <w:bCs/>
          <w:iCs/>
          <w:sz w:val="20"/>
          <w:szCs w:val="20"/>
        </w:rPr>
        <w:t>Amen.</w:t>
      </w:r>
    </w:p>
    <w:p w14:paraId="77F84F9D" w14:textId="24391D66" w:rsidR="0047117F" w:rsidRDefault="0047117F" w:rsidP="00876F91">
      <w:pPr>
        <w:tabs>
          <w:tab w:val="right" w:pos="6480"/>
        </w:tabs>
        <w:jc w:val="center"/>
        <w:rPr>
          <w:rFonts w:ascii="Times New Roman" w:hAnsi="Times New Roman" w:cs="Times New Roman"/>
          <w:i/>
          <w:iCs/>
        </w:rPr>
      </w:pPr>
    </w:p>
    <w:p w14:paraId="54B475B0" w14:textId="77777777" w:rsidR="008468E6" w:rsidRDefault="008468E6" w:rsidP="00876F91">
      <w:pPr>
        <w:pStyle w:val="Heading1"/>
        <w:tabs>
          <w:tab w:val="right" w:pos="6480"/>
        </w:tabs>
        <w:ind w:left="96" w:right="2"/>
        <w:rPr>
          <w:sz w:val="24"/>
          <w:szCs w:val="24"/>
        </w:rPr>
      </w:pPr>
      <w:r w:rsidRPr="00BA64EC">
        <w:rPr>
          <w:sz w:val="24"/>
          <w:szCs w:val="24"/>
        </w:rPr>
        <w:lastRenderedPageBreak/>
        <w:t>PROCLAMATION OF THE WORD</w:t>
      </w:r>
    </w:p>
    <w:p w14:paraId="2A13C259" w14:textId="77777777" w:rsidR="00AE5959" w:rsidRPr="00AE5959" w:rsidRDefault="00AE5959" w:rsidP="00876F91">
      <w:pPr>
        <w:tabs>
          <w:tab w:val="right" w:pos="6480"/>
        </w:tabs>
        <w:jc w:val="center"/>
      </w:pPr>
    </w:p>
    <w:p w14:paraId="531388E7" w14:textId="77777777" w:rsidR="003D5DD9" w:rsidRDefault="00101350" w:rsidP="00876F91">
      <w:pPr>
        <w:tabs>
          <w:tab w:val="right" w:pos="6480"/>
        </w:tabs>
        <w:spacing w:after="19"/>
        <w:ind w:left="-5" w:hanging="10"/>
        <w:rPr>
          <w:rFonts w:ascii="Times New Roman" w:eastAsia="Times New Roman" w:hAnsi="Times New Roman" w:cs="Times New Roman"/>
          <w:b/>
          <w:bCs/>
          <w:iCs/>
        </w:rPr>
      </w:pPr>
      <w:r w:rsidRPr="00593D19">
        <w:rPr>
          <w:rFonts w:ascii="Times New Roman" w:eastAsia="Times New Roman" w:hAnsi="Times New Roman" w:cs="Times New Roman"/>
          <w:b/>
          <w:bCs/>
          <w:iCs/>
        </w:rPr>
        <w:t>S</w:t>
      </w:r>
      <w:r w:rsidR="002C3EC3" w:rsidRPr="00593D19">
        <w:rPr>
          <w:rFonts w:ascii="Times New Roman" w:eastAsia="Times New Roman" w:hAnsi="Times New Roman" w:cs="Times New Roman"/>
          <w:b/>
          <w:bCs/>
          <w:iCs/>
        </w:rPr>
        <w:t>CRIPTURE</w:t>
      </w:r>
      <w:r w:rsidR="00732A94">
        <w:rPr>
          <w:rFonts w:ascii="Times New Roman" w:eastAsia="Times New Roman" w:hAnsi="Times New Roman" w:cs="Times New Roman"/>
          <w:b/>
          <w:bCs/>
          <w:iCs/>
        </w:rPr>
        <w:t>:</w:t>
      </w:r>
      <w:r w:rsidR="00464293">
        <w:rPr>
          <w:rFonts w:ascii="Times New Roman" w:eastAsia="Times New Roman" w:hAnsi="Times New Roman" w:cs="Times New Roman"/>
          <w:b/>
          <w:bCs/>
          <w:iCs/>
        </w:rPr>
        <w:t xml:space="preserve"> </w:t>
      </w:r>
    </w:p>
    <w:p w14:paraId="2F77E514" w14:textId="33E63DE0" w:rsidR="00876F91" w:rsidRDefault="00240F7B" w:rsidP="00876F91">
      <w:pPr>
        <w:tabs>
          <w:tab w:val="right" w:pos="6480"/>
        </w:tabs>
        <w:spacing w:after="19"/>
        <w:ind w:left="-5" w:firstLine="725"/>
        <w:rPr>
          <w:rFonts w:ascii="Times New Roman" w:eastAsia="Times New Roman" w:hAnsi="Times New Roman" w:cs="Times New Roman"/>
          <w:iCs/>
        </w:rPr>
      </w:pPr>
      <w:r w:rsidRPr="00240F7B">
        <w:rPr>
          <w:rFonts w:ascii="Times New Roman" w:eastAsia="Times New Roman" w:hAnsi="Times New Roman" w:cs="Times New Roman"/>
          <w:iCs/>
        </w:rPr>
        <w:t>Romans 12:1–8</w:t>
      </w:r>
    </w:p>
    <w:p w14:paraId="259BFDF8" w14:textId="1A3FB14F" w:rsidR="008468E6" w:rsidRPr="00464293" w:rsidRDefault="00240F7B" w:rsidP="00876F91">
      <w:pPr>
        <w:tabs>
          <w:tab w:val="right" w:pos="6480"/>
        </w:tabs>
        <w:spacing w:after="19"/>
        <w:ind w:left="-5" w:firstLine="725"/>
        <w:rPr>
          <w:rFonts w:ascii="Times New Roman" w:eastAsia="Times New Roman" w:hAnsi="Times New Roman" w:cs="Times New Roman"/>
          <w:iCs/>
        </w:rPr>
      </w:pPr>
      <w:r w:rsidRPr="00240F7B">
        <w:rPr>
          <w:rFonts w:ascii="Times New Roman" w:eastAsia="Times New Roman" w:hAnsi="Times New Roman" w:cs="Times New Roman"/>
          <w:iCs/>
        </w:rPr>
        <w:t>Matthew 16:13–20</w:t>
      </w:r>
    </w:p>
    <w:p w14:paraId="6C6AD46E" w14:textId="4E0AE408" w:rsidR="003B0469" w:rsidRDefault="003B0469" w:rsidP="00876F91">
      <w:pPr>
        <w:tabs>
          <w:tab w:val="right" w:pos="6480"/>
        </w:tabs>
        <w:rPr>
          <w:rFonts w:ascii="Times New Roman" w:eastAsia="Times New Roman" w:hAnsi="Times New Roman" w:cs="Times New Roman"/>
          <w:b/>
        </w:rPr>
      </w:pPr>
      <w:r w:rsidRPr="00455177">
        <w:rPr>
          <w:rFonts w:ascii="Times New Roman" w:eastAsia="Times New Roman" w:hAnsi="Times New Roman" w:cs="Times New Roman"/>
          <w:b/>
        </w:rPr>
        <w:t xml:space="preserve">*HYMN: </w:t>
      </w:r>
      <w:r w:rsidR="00240F7B" w:rsidRPr="00240F7B">
        <w:rPr>
          <w:rFonts w:ascii="Times New Roman" w:eastAsia="Times New Roman" w:hAnsi="Times New Roman" w:cs="Times New Roman"/>
          <w:b/>
        </w:rPr>
        <w:t>Where Charity and Love Prevail v1-4</w:t>
      </w:r>
      <w:r w:rsidR="0098241F" w:rsidRPr="0098241F">
        <w:rPr>
          <w:rFonts w:ascii="Times New Roman" w:eastAsia="Times New Roman" w:hAnsi="Times New Roman" w:cs="Times New Roman"/>
          <w:b/>
        </w:rPr>
        <w:tab/>
        <w:t>#</w:t>
      </w:r>
      <w:r w:rsidR="00366ABA" w:rsidRPr="00366ABA">
        <w:rPr>
          <w:rFonts w:ascii="Times New Roman" w:eastAsia="Times New Roman" w:hAnsi="Times New Roman" w:cs="Times New Roman"/>
          <w:b/>
        </w:rPr>
        <w:t xml:space="preserve"> </w:t>
      </w:r>
      <w:r w:rsidR="00240F7B">
        <w:rPr>
          <w:rFonts w:ascii="Times New Roman" w:eastAsia="Times New Roman" w:hAnsi="Times New Roman" w:cs="Times New Roman"/>
          <w:b/>
        </w:rPr>
        <w:t>549</w:t>
      </w:r>
    </w:p>
    <w:p w14:paraId="596468C9" w14:textId="77777777" w:rsidR="00F708AF" w:rsidRDefault="00F708AF" w:rsidP="00876F91">
      <w:pPr>
        <w:tabs>
          <w:tab w:val="right" w:pos="6480"/>
        </w:tabs>
        <w:rPr>
          <w:rFonts w:ascii="Times New Roman" w:eastAsia="Times New Roman" w:hAnsi="Times New Roman" w:cs="Times New Roman"/>
          <w:b/>
        </w:rPr>
      </w:pPr>
    </w:p>
    <w:p w14:paraId="7C14C55A" w14:textId="77777777" w:rsidR="003B0469" w:rsidRDefault="002C3EC3" w:rsidP="00876F91">
      <w:pPr>
        <w:tabs>
          <w:tab w:val="right" w:pos="6480"/>
        </w:tabs>
        <w:spacing w:after="0"/>
        <w:ind w:left="98" w:right="362" w:hanging="10"/>
        <w:jc w:val="center"/>
        <w:rPr>
          <w:rFonts w:ascii="Times New Roman" w:eastAsia="Times New Roman" w:hAnsi="Times New Roman" w:cs="Times New Roman"/>
          <w:b/>
          <w:bCs/>
          <w:iCs/>
          <w:sz w:val="20"/>
        </w:rPr>
      </w:pPr>
      <w:r w:rsidRPr="00BA64EC">
        <w:rPr>
          <w:rFonts w:ascii="Times New Roman" w:eastAsia="Times New Roman" w:hAnsi="Times New Roman" w:cs="Times New Roman"/>
          <w:b/>
          <w:bCs/>
          <w:iCs/>
          <w:sz w:val="20"/>
        </w:rPr>
        <w:tab/>
      </w:r>
      <w:r w:rsidRPr="00BA64EC">
        <w:rPr>
          <w:rFonts w:ascii="Times New Roman" w:eastAsia="Times New Roman" w:hAnsi="Times New Roman" w:cs="Times New Roman"/>
          <w:b/>
          <w:bCs/>
          <w:iCs/>
          <w:sz w:val="20"/>
        </w:rPr>
        <w:tab/>
      </w:r>
    </w:p>
    <w:p w14:paraId="43E401D6" w14:textId="64328256" w:rsidR="003B0469" w:rsidRPr="00240F7B" w:rsidRDefault="00966107" w:rsidP="005F2A80">
      <w:pPr>
        <w:tabs>
          <w:tab w:val="right" w:pos="6480"/>
        </w:tabs>
        <w:spacing w:after="0"/>
        <w:ind w:left="98" w:right="2" w:hanging="10"/>
        <w:jc w:val="center"/>
        <w:rPr>
          <w:rFonts w:ascii="Times New Roman" w:hAnsi="Times New Roman" w:cs="Times New Roman"/>
          <w:b/>
          <w:bCs/>
          <w:sz w:val="24"/>
          <w:szCs w:val="24"/>
        </w:rPr>
      </w:pPr>
      <w:r w:rsidRPr="00BA64EC">
        <w:rPr>
          <w:rFonts w:ascii="Times New Roman" w:eastAsia="Times New Roman" w:hAnsi="Times New Roman" w:cs="Times New Roman"/>
          <w:b/>
          <w:i/>
          <w:sz w:val="20"/>
        </w:rPr>
        <w:t xml:space="preserve"> </w:t>
      </w:r>
      <w:r w:rsidR="003B0469" w:rsidRPr="00BA64EC">
        <w:rPr>
          <w:rFonts w:ascii="Times New Roman" w:eastAsia="Times New Roman" w:hAnsi="Times New Roman" w:cs="Times New Roman"/>
          <w:b/>
          <w:sz w:val="24"/>
          <w:szCs w:val="24"/>
        </w:rPr>
        <w:t>THE WORD OF GOD EXPLORED</w:t>
      </w:r>
      <w:r w:rsidR="00240F7B">
        <w:rPr>
          <w:rFonts w:ascii="Times New Roman" w:eastAsia="Times New Roman" w:hAnsi="Times New Roman" w:cs="Times New Roman"/>
          <w:b/>
          <w:sz w:val="24"/>
          <w:szCs w:val="24"/>
        </w:rPr>
        <w:br/>
      </w:r>
      <w:r w:rsidR="00240F7B" w:rsidRPr="00240F7B">
        <w:rPr>
          <w:rFonts w:ascii="Times New Roman" w:eastAsia="Times New Roman" w:hAnsi="Times New Roman" w:cs="Times New Roman"/>
          <w:b/>
          <w:bCs/>
          <w:i/>
          <w:sz w:val="24"/>
          <w:szCs w:val="24"/>
        </w:rPr>
        <w:t>Who God Created You to Be</w:t>
      </w:r>
    </w:p>
    <w:p w14:paraId="1D273733" w14:textId="77777777" w:rsidR="003B0469" w:rsidRDefault="00876F91" w:rsidP="005F2A80">
      <w:pPr>
        <w:tabs>
          <w:tab w:val="right" w:pos="6480"/>
        </w:tabs>
        <w:spacing w:after="19"/>
        <w:ind w:left="-5" w:right="2" w:hanging="10"/>
        <w:jc w:val="center"/>
        <w:rPr>
          <w:rFonts w:ascii="Times New Roman" w:eastAsia="Times New Roman" w:hAnsi="Times New Roman" w:cs="Times New Roman"/>
        </w:rPr>
      </w:pPr>
      <w:r>
        <w:rPr>
          <w:rFonts w:ascii="Times New Roman" w:eastAsia="Times New Roman" w:hAnsi="Times New Roman" w:cs="Times New Roman"/>
        </w:rPr>
        <w:t xml:space="preserve">Lay Speaker: April Snow </w:t>
      </w:r>
    </w:p>
    <w:p w14:paraId="047D6BCF" w14:textId="77777777" w:rsidR="00F708AF" w:rsidRDefault="00F708AF" w:rsidP="00876F91">
      <w:pPr>
        <w:tabs>
          <w:tab w:val="right" w:pos="6480"/>
        </w:tabs>
        <w:spacing w:after="19"/>
        <w:ind w:left="-5" w:hanging="10"/>
        <w:jc w:val="center"/>
        <w:rPr>
          <w:rFonts w:ascii="Times New Roman" w:eastAsia="Times New Roman" w:hAnsi="Times New Roman" w:cs="Times New Roman"/>
        </w:rPr>
      </w:pPr>
    </w:p>
    <w:p w14:paraId="5A9D943A" w14:textId="77777777" w:rsidR="00D76BE7" w:rsidRPr="00BA64EC" w:rsidRDefault="00D76BE7" w:rsidP="00876F91">
      <w:pPr>
        <w:tabs>
          <w:tab w:val="right" w:pos="6480"/>
        </w:tabs>
        <w:spacing w:after="19"/>
        <w:ind w:left="-5" w:hanging="10"/>
        <w:rPr>
          <w:rFonts w:ascii="Times New Roman" w:hAnsi="Times New Roman" w:cs="Times New Roman"/>
        </w:rPr>
      </w:pPr>
    </w:p>
    <w:p w14:paraId="6A4C5F77" w14:textId="77777777" w:rsidR="00D76BE7" w:rsidRPr="00593D19" w:rsidRDefault="00966107" w:rsidP="00876F91">
      <w:pPr>
        <w:tabs>
          <w:tab w:val="center" w:pos="2161"/>
          <w:tab w:val="center" w:pos="2881"/>
          <w:tab w:val="right" w:pos="6480"/>
        </w:tabs>
        <w:spacing w:after="4" w:line="249" w:lineRule="auto"/>
        <w:rPr>
          <w:rFonts w:ascii="Times New Roman" w:hAnsi="Times New Roman" w:cs="Times New Roman"/>
        </w:rPr>
      </w:pPr>
      <w:r w:rsidRPr="00593D19">
        <w:rPr>
          <w:rFonts w:ascii="Times New Roman" w:eastAsia="Times New Roman" w:hAnsi="Times New Roman" w:cs="Times New Roman"/>
          <w:b/>
        </w:rPr>
        <w:t xml:space="preserve">OFFERTORY  </w:t>
      </w:r>
      <w:r w:rsidRPr="00593D19">
        <w:rPr>
          <w:rFonts w:ascii="Times New Roman" w:eastAsia="Times New Roman" w:hAnsi="Times New Roman" w:cs="Times New Roman"/>
          <w:b/>
        </w:rPr>
        <w:tab/>
        <w:t xml:space="preserve"> </w:t>
      </w:r>
      <w:r w:rsidRPr="00593D19">
        <w:rPr>
          <w:rFonts w:ascii="Times New Roman" w:eastAsia="Times New Roman" w:hAnsi="Times New Roman" w:cs="Times New Roman"/>
          <w:b/>
        </w:rPr>
        <w:tab/>
      </w:r>
      <w:r w:rsidRPr="00593D19">
        <w:rPr>
          <w:rFonts w:ascii="Times New Roman" w:eastAsia="Times New Roman" w:hAnsi="Times New Roman" w:cs="Times New Roman"/>
          <w:i/>
        </w:rPr>
        <w:t xml:space="preserve"> </w:t>
      </w:r>
    </w:p>
    <w:p w14:paraId="0EF755BD" w14:textId="77777777" w:rsidR="00CA76A7" w:rsidRPr="00593D19" w:rsidRDefault="00966107" w:rsidP="00876F91">
      <w:pPr>
        <w:tabs>
          <w:tab w:val="right" w:pos="6480"/>
        </w:tabs>
        <w:spacing w:after="4" w:line="249" w:lineRule="auto"/>
        <w:ind w:left="10" w:right="73" w:hanging="10"/>
        <w:jc w:val="both"/>
        <w:rPr>
          <w:rFonts w:ascii="Times New Roman" w:eastAsia="Times New Roman" w:hAnsi="Times New Roman" w:cs="Times New Roman"/>
          <w:b/>
        </w:rPr>
      </w:pPr>
      <w:r w:rsidRPr="00593D19">
        <w:rPr>
          <w:rFonts w:ascii="Times New Roman" w:eastAsia="Times New Roman" w:hAnsi="Times New Roman" w:cs="Times New Roman"/>
          <w:b/>
        </w:rPr>
        <w:t xml:space="preserve">*DEDICATION OF TITHES AND </w:t>
      </w:r>
      <w:r w:rsidR="007A1023" w:rsidRPr="00593D19">
        <w:rPr>
          <w:rFonts w:ascii="Times New Roman" w:eastAsia="Times New Roman" w:hAnsi="Times New Roman" w:cs="Times New Roman"/>
          <w:b/>
        </w:rPr>
        <w:t>OFFERINGS</w:t>
      </w:r>
      <w:r w:rsidRPr="00593D19">
        <w:rPr>
          <w:rFonts w:ascii="Times New Roman" w:eastAsia="Times New Roman" w:hAnsi="Times New Roman" w:cs="Times New Roman"/>
          <w:b/>
        </w:rPr>
        <w:t xml:space="preserve"> </w:t>
      </w:r>
    </w:p>
    <w:p w14:paraId="41A0F0A7" w14:textId="77777777" w:rsidR="00B96789" w:rsidRDefault="0039519F" w:rsidP="00876F91">
      <w:pPr>
        <w:tabs>
          <w:tab w:val="right" w:pos="6480"/>
        </w:tabs>
        <w:spacing w:after="4" w:line="249" w:lineRule="auto"/>
        <w:ind w:left="10" w:right="73" w:hanging="10"/>
        <w:jc w:val="both"/>
        <w:rPr>
          <w:rFonts w:ascii="Times New Roman" w:eastAsia="Times New Roman" w:hAnsi="Times New Roman" w:cs="Times New Roman"/>
          <w:b/>
        </w:rPr>
      </w:pPr>
      <w:r w:rsidRPr="00593D19">
        <w:rPr>
          <w:rFonts w:ascii="Times New Roman" w:eastAsia="Times New Roman" w:hAnsi="Times New Roman" w:cs="Times New Roman"/>
          <w:b/>
        </w:rPr>
        <w:t xml:space="preserve">*DOXOLOGY </w:t>
      </w:r>
    </w:p>
    <w:p w14:paraId="563D0AF6" w14:textId="77777777" w:rsidR="00F35454" w:rsidRPr="00F35454" w:rsidRDefault="00F35454" w:rsidP="00876F91">
      <w:pPr>
        <w:tabs>
          <w:tab w:val="right" w:pos="6480"/>
        </w:tabs>
        <w:spacing w:after="4" w:line="249" w:lineRule="auto"/>
        <w:ind w:left="10" w:right="73" w:hanging="10"/>
        <w:jc w:val="both"/>
        <w:rPr>
          <w:rFonts w:ascii="Times New Roman" w:eastAsia="Times New Roman" w:hAnsi="Times New Roman" w:cs="Times New Roman"/>
          <w:b/>
        </w:rPr>
      </w:pPr>
      <w:r w:rsidRPr="00F35454">
        <w:rPr>
          <w:rFonts w:ascii="Times New Roman" w:eastAsia="Times New Roman" w:hAnsi="Times New Roman" w:cs="Times New Roman"/>
          <w:b/>
        </w:rPr>
        <w:t>PRAYERS OF THE PEOPLE AND PASTOR</w:t>
      </w:r>
    </w:p>
    <w:p w14:paraId="7EDA6677" w14:textId="77777777" w:rsidR="00F35454" w:rsidRPr="00F35454" w:rsidRDefault="00F35454" w:rsidP="00876F91">
      <w:pPr>
        <w:tabs>
          <w:tab w:val="right" w:pos="6480"/>
        </w:tabs>
        <w:spacing w:after="4" w:line="249" w:lineRule="auto"/>
        <w:ind w:left="10" w:right="73" w:hanging="10"/>
        <w:jc w:val="both"/>
        <w:rPr>
          <w:rFonts w:ascii="Times New Roman" w:eastAsia="Times New Roman" w:hAnsi="Times New Roman" w:cs="Times New Roman"/>
          <w:b/>
        </w:rPr>
      </w:pPr>
    </w:p>
    <w:p w14:paraId="1B99E10A" w14:textId="77777777" w:rsidR="00F35454" w:rsidRPr="00F35454" w:rsidRDefault="00F35454" w:rsidP="00876F91">
      <w:pPr>
        <w:tabs>
          <w:tab w:val="right" w:pos="6480"/>
        </w:tabs>
        <w:spacing w:after="4" w:line="249" w:lineRule="auto"/>
        <w:ind w:left="10" w:right="73" w:hanging="10"/>
        <w:jc w:val="both"/>
        <w:rPr>
          <w:rFonts w:ascii="Times New Roman" w:eastAsia="Times New Roman" w:hAnsi="Times New Roman" w:cs="Times New Roman"/>
          <w:b/>
          <w:iCs/>
        </w:rPr>
      </w:pPr>
      <w:r w:rsidRPr="00F35454">
        <w:rPr>
          <w:rFonts w:ascii="Times New Roman" w:eastAsia="Times New Roman" w:hAnsi="Times New Roman" w:cs="Times New Roman"/>
          <w:b/>
          <w:bCs/>
          <w:iCs/>
        </w:rPr>
        <w:t xml:space="preserve">COMMUNION: </w:t>
      </w:r>
      <w:r w:rsidRPr="00F35454">
        <w:rPr>
          <w:rFonts w:ascii="Times New Roman" w:eastAsia="Times New Roman" w:hAnsi="Times New Roman" w:cs="Times New Roman"/>
          <w:b/>
          <w:iCs/>
        </w:rPr>
        <w:t>Service of Word and Table III (Page 15 UM Hymnal)</w:t>
      </w:r>
    </w:p>
    <w:p w14:paraId="795AEF35" w14:textId="77777777" w:rsidR="00F35454" w:rsidRPr="00F35454" w:rsidRDefault="00F35454" w:rsidP="00876F91">
      <w:pPr>
        <w:tabs>
          <w:tab w:val="right" w:pos="6480"/>
        </w:tabs>
        <w:spacing w:after="4" w:line="249" w:lineRule="auto"/>
        <w:ind w:left="10" w:right="73" w:hanging="10"/>
        <w:jc w:val="both"/>
        <w:rPr>
          <w:rFonts w:ascii="Times New Roman" w:eastAsia="Times New Roman" w:hAnsi="Times New Roman" w:cs="Times New Roman"/>
          <w:b/>
        </w:rPr>
      </w:pPr>
      <w:r w:rsidRPr="00F35454">
        <w:rPr>
          <w:rFonts w:ascii="Times New Roman" w:eastAsia="Times New Roman" w:hAnsi="Times New Roman" w:cs="Times New Roman"/>
          <w:b/>
        </w:rPr>
        <w:t xml:space="preserve">              </w:t>
      </w:r>
      <w:r w:rsidRPr="00F35454">
        <w:rPr>
          <w:rFonts w:ascii="Times New Roman" w:eastAsia="Times New Roman" w:hAnsi="Times New Roman" w:cs="Times New Roman"/>
          <w:b/>
        </w:rPr>
        <w:tab/>
      </w:r>
    </w:p>
    <w:p w14:paraId="3097B566" w14:textId="77777777" w:rsidR="00D76BE7" w:rsidRPr="00593D19" w:rsidRDefault="00966107" w:rsidP="00876F91">
      <w:pPr>
        <w:tabs>
          <w:tab w:val="right" w:pos="6480"/>
        </w:tabs>
        <w:spacing w:after="23"/>
        <w:rPr>
          <w:rFonts w:ascii="Times New Roman" w:hAnsi="Times New Roman" w:cs="Times New Roman"/>
        </w:rPr>
      </w:pPr>
      <w:r w:rsidRPr="00593D19">
        <w:rPr>
          <w:rFonts w:ascii="Times New Roman" w:eastAsia="Times New Roman" w:hAnsi="Times New Roman" w:cs="Times New Roman"/>
          <w:b/>
        </w:rPr>
        <w:t>THE LORD’S PRAYER</w:t>
      </w:r>
      <w:r w:rsidRPr="00593D19">
        <w:rPr>
          <w:rFonts w:ascii="Times New Roman" w:eastAsia="Times New Roman" w:hAnsi="Times New Roman" w:cs="Times New Roman"/>
          <w:i/>
        </w:rPr>
        <w:t xml:space="preserve"> </w:t>
      </w:r>
    </w:p>
    <w:p w14:paraId="4716C852" w14:textId="659C7F44" w:rsidR="00D76BE7" w:rsidRDefault="00966107" w:rsidP="00876F91">
      <w:pPr>
        <w:tabs>
          <w:tab w:val="right" w:pos="6480"/>
        </w:tabs>
        <w:spacing w:after="4" w:line="249" w:lineRule="auto"/>
        <w:ind w:left="10" w:right="73" w:hanging="10"/>
        <w:jc w:val="both"/>
        <w:rPr>
          <w:rFonts w:ascii="Times New Roman" w:eastAsia="Times New Roman" w:hAnsi="Times New Roman" w:cs="Times New Roman"/>
          <w:bCs/>
        </w:rPr>
      </w:pPr>
      <w:r w:rsidRPr="00BA64EC">
        <w:rPr>
          <w:rFonts w:ascii="Times New Roman" w:eastAsia="Times New Roman" w:hAnsi="Times New Roman" w:cs="Times New Roman"/>
          <w:bCs/>
        </w:rPr>
        <w:t xml:space="preserve">Our Father, who art in heaven, hallowed be thy name. Thy </w:t>
      </w:r>
      <w:r w:rsidR="00240F7B" w:rsidRPr="00BA64EC">
        <w:rPr>
          <w:rFonts w:ascii="Times New Roman" w:eastAsia="Times New Roman" w:hAnsi="Times New Roman" w:cs="Times New Roman"/>
          <w:bCs/>
        </w:rPr>
        <w:t>kingdom</w:t>
      </w:r>
      <w:r w:rsidRPr="00BA64EC">
        <w:rPr>
          <w:rFonts w:ascii="Times New Roman" w:eastAsia="Times New Roman" w:hAnsi="Times New Roman" w:cs="Times New Roman"/>
          <w:bCs/>
        </w:rPr>
        <w:t xml:space="preserve"> come; thy will be done on earth as it is in heaven. Give us this day our daily bread. And forgive us our trespasses, as we forgive those who trespass against us. And lead us not into </w:t>
      </w:r>
      <w:r w:rsidR="00BD0A1C" w:rsidRPr="00BA64EC">
        <w:rPr>
          <w:rFonts w:ascii="Times New Roman" w:eastAsia="Times New Roman" w:hAnsi="Times New Roman" w:cs="Times New Roman"/>
          <w:bCs/>
        </w:rPr>
        <w:t>temptation</w:t>
      </w:r>
      <w:r w:rsidR="00BD0A1C">
        <w:rPr>
          <w:rFonts w:ascii="Times New Roman" w:eastAsia="Times New Roman" w:hAnsi="Times New Roman" w:cs="Times New Roman"/>
          <w:bCs/>
        </w:rPr>
        <w:t xml:space="preserve"> but</w:t>
      </w:r>
      <w:r w:rsidRPr="00BA64EC">
        <w:rPr>
          <w:rFonts w:ascii="Times New Roman" w:eastAsia="Times New Roman" w:hAnsi="Times New Roman" w:cs="Times New Roman"/>
          <w:bCs/>
        </w:rPr>
        <w:t xml:space="preserve"> deliver us from evil. For thine is the </w:t>
      </w:r>
      <w:r w:rsidR="00240F7B" w:rsidRPr="00BA64EC">
        <w:rPr>
          <w:rFonts w:ascii="Times New Roman" w:eastAsia="Times New Roman" w:hAnsi="Times New Roman" w:cs="Times New Roman"/>
          <w:bCs/>
        </w:rPr>
        <w:t>kingdom</w:t>
      </w:r>
      <w:r w:rsidRPr="00BA64EC">
        <w:rPr>
          <w:rFonts w:ascii="Times New Roman" w:eastAsia="Times New Roman" w:hAnsi="Times New Roman" w:cs="Times New Roman"/>
          <w:bCs/>
        </w:rPr>
        <w:t>, and the power</w:t>
      </w:r>
      <w:r w:rsidR="00BD0A1C">
        <w:rPr>
          <w:rFonts w:ascii="Times New Roman" w:eastAsia="Times New Roman" w:hAnsi="Times New Roman" w:cs="Times New Roman"/>
          <w:bCs/>
        </w:rPr>
        <w:t>,</w:t>
      </w:r>
      <w:r w:rsidRPr="00BA64EC">
        <w:rPr>
          <w:rFonts w:ascii="Times New Roman" w:eastAsia="Times New Roman" w:hAnsi="Times New Roman" w:cs="Times New Roman"/>
          <w:bCs/>
        </w:rPr>
        <w:t xml:space="preserve"> and the glory, forever. Amen. </w:t>
      </w:r>
    </w:p>
    <w:p w14:paraId="500FC974" w14:textId="77777777" w:rsidR="00D76BE7" w:rsidRDefault="00966107" w:rsidP="00876F91">
      <w:pPr>
        <w:tabs>
          <w:tab w:val="right" w:pos="6480"/>
        </w:tabs>
        <w:spacing w:after="0"/>
        <w:rPr>
          <w:rFonts w:ascii="Times New Roman" w:eastAsia="Times New Roman" w:hAnsi="Times New Roman" w:cs="Times New Roman"/>
          <w:b/>
          <w:sz w:val="20"/>
        </w:rPr>
      </w:pPr>
      <w:r w:rsidRPr="00BA64EC">
        <w:rPr>
          <w:rFonts w:ascii="Times New Roman" w:eastAsia="Times New Roman" w:hAnsi="Times New Roman" w:cs="Times New Roman"/>
          <w:b/>
          <w:sz w:val="20"/>
        </w:rPr>
        <w:t xml:space="preserve"> </w:t>
      </w:r>
    </w:p>
    <w:p w14:paraId="08B054EA" w14:textId="77777777" w:rsidR="00482836" w:rsidRPr="00BA64EC" w:rsidRDefault="00793D5F" w:rsidP="00876F91">
      <w:pPr>
        <w:tabs>
          <w:tab w:val="right" w:pos="6480"/>
        </w:tabs>
        <w:spacing w:after="19"/>
        <w:ind w:left="-5" w:hanging="10"/>
        <w:rPr>
          <w:rFonts w:ascii="Times New Roman" w:eastAsia="Times New Roman" w:hAnsi="Times New Roman" w:cs="Times New Roman"/>
          <w:b/>
          <w:sz w:val="20"/>
        </w:rPr>
      </w:pPr>
      <w:r w:rsidRPr="001C317E">
        <w:rPr>
          <w:rFonts w:ascii="Times New Roman" w:eastAsia="Times New Roman" w:hAnsi="Times New Roman" w:cs="Times New Roman"/>
          <w:sz w:val="20"/>
        </w:rPr>
        <w:tab/>
      </w:r>
      <w:r w:rsidRPr="001C317E">
        <w:rPr>
          <w:rFonts w:ascii="Times New Roman" w:eastAsia="Times New Roman" w:hAnsi="Times New Roman" w:cs="Times New Roman"/>
          <w:i/>
          <w:sz w:val="20"/>
        </w:rPr>
        <w:t xml:space="preserve"> </w:t>
      </w:r>
    </w:p>
    <w:p w14:paraId="6FB64C74" w14:textId="77777777" w:rsidR="00CA77A5" w:rsidRDefault="00966107" w:rsidP="00876F91">
      <w:pPr>
        <w:tabs>
          <w:tab w:val="right" w:pos="6480"/>
          <w:tab w:val="right" w:pos="6662"/>
        </w:tabs>
        <w:spacing w:after="19"/>
        <w:ind w:left="-15"/>
        <w:rPr>
          <w:rFonts w:ascii="Times New Roman" w:eastAsia="Times New Roman" w:hAnsi="Times New Roman" w:cs="Times New Roman"/>
          <w:b/>
        </w:rPr>
      </w:pPr>
      <w:r w:rsidRPr="00593D19">
        <w:rPr>
          <w:rFonts w:ascii="Times New Roman" w:eastAsia="Times New Roman" w:hAnsi="Times New Roman" w:cs="Times New Roman"/>
          <w:b/>
        </w:rPr>
        <w:t>*HYMN</w:t>
      </w:r>
      <w:r w:rsidR="00CA76A7" w:rsidRPr="00593D19">
        <w:rPr>
          <w:rFonts w:ascii="Times New Roman" w:eastAsia="Times New Roman" w:hAnsi="Times New Roman" w:cs="Times New Roman"/>
          <w:b/>
        </w:rPr>
        <w:t xml:space="preserve">: </w:t>
      </w:r>
      <w:sdt>
        <w:sdtPr>
          <w:rPr>
            <w:rFonts w:ascii="Times New Roman" w:eastAsia="Times New Roman" w:hAnsi="Times New Roman" w:cs="Times New Roman"/>
            <w:b/>
          </w:rPr>
          <w:alias w:val="Title"/>
          <w:tag w:val="Title"/>
          <w:id w:val="-1500420742"/>
          <w:placeholder>
            <w:docPart w:val="068B5666825F4F9D9FCCAB2689DF7083"/>
          </w:placeholder>
          <w:temporary/>
        </w:sdtPr>
        <w:sdtEndPr/>
        <w:sdtContent>
          <w:r w:rsidR="00366ABA">
            <w:rPr>
              <w:rFonts w:ascii="Times New Roman" w:eastAsia="Times New Roman" w:hAnsi="Times New Roman" w:cs="Times New Roman"/>
              <w:b/>
            </w:rPr>
            <w:t>Title</w:t>
          </w:r>
        </w:sdtContent>
      </w:sdt>
      <w:r w:rsidR="00936F76" w:rsidRPr="00593D19">
        <w:rPr>
          <w:rFonts w:ascii="Times New Roman" w:eastAsia="Times New Roman" w:hAnsi="Times New Roman" w:cs="Times New Roman"/>
          <w:b/>
        </w:rPr>
        <w:tab/>
        <w:t>#</w:t>
      </w:r>
      <w:r w:rsidR="00366ABA" w:rsidRPr="00366ABA">
        <w:rPr>
          <w:rFonts w:ascii="Times New Roman" w:eastAsia="Times New Roman" w:hAnsi="Times New Roman" w:cs="Times New Roman"/>
          <w:b/>
        </w:rPr>
        <w:t xml:space="preserve"> </w:t>
      </w:r>
      <w:sdt>
        <w:sdtPr>
          <w:rPr>
            <w:rFonts w:ascii="Times New Roman" w:eastAsia="Times New Roman" w:hAnsi="Times New Roman" w:cs="Times New Roman"/>
            <w:b/>
          </w:rPr>
          <w:alias w:val="NUmber"/>
          <w:tag w:val="NUmber"/>
          <w:id w:val="401261231"/>
          <w:placeholder>
            <w:docPart w:val="D601E11E61CE43FCBB30B3FBA40247FC"/>
          </w:placeholder>
          <w:temporary/>
        </w:sdtPr>
        <w:sdtEndPr/>
        <w:sdtContent>
          <w:r w:rsidR="00366ABA">
            <w:rPr>
              <w:rFonts w:ascii="Times New Roman" w:eastAsia="Times New Roman" w:hAnsi="Times New Roman" w:cs="Times New Roman"/>
              <w:b/>
            </w:rPr>
            <w:t>XXXX</w:t>
          </w:r>
        </w:sdtContent>
      </w:sdt>
    </w:p>
    <w:p w14:paraId="3F9FE7DD" w14:textId="77777777" w:rsidR="00E94FA7" w:rsidRDefault="00E94FA7" w:rsidP="00876F91">
      <w:pPr>
        <w:tabs>
          <w:tab w:val="right" w:pos="6480"/>
          <w:tab w:val="right" w:pos="6662"/>
        </w:tabs>
        <w:spacing w:after="19"/>
        <w:ind w:left="-15"/>
        <w:rPr>
          <w:rFonts w:ascii="Times New Roman" w:eastAsia="Times New Roman" w:hAnsi="Times New Roman" w:cs="Times New Roman"/>
          <w:b/>
        </w:rPr>
      </w:pPr>
    </w:p>
    <w:p w14:paraId="748EEE83" w14:textId="77777777" w:rsidR="00A668AC" w:rsidRPr="00A668AC" w:rsidRDefault="00A668AC" w:rsidP="00876F91">
      <w:pPr>
        <w:tabs>
          <w:tab w:val="right" w:pos="6480"/>
          <w:tab w:val="right" w:pos="6662"/>
        </w:tabs>
        <w:spacing w:after="19"/>
        <w:ind w:left="-15"/>
        <w:rPr>
          <w:rFonts w:ascii="Times New Roman" w:eastAsia="Times New Roman" w:hAnsi="Times New Roman" w:cs="Times New Roman"/>
          <w:b/>
          <w:i/>
        </w:rPr>
      </w:pPr>
      <w:r w:rsidRPr="00A668AC">
        <w:rPr>
          <w:rFonts w:ascii="Times New Roman" w:eastAsia="Times New Roman" w:hAnsi="Times New Roman" w:cs="Times New Roman"/>
          <w:b/>
        </w:rPr>
        <w:t>*BENDICTION</w:t>
      </w:r>
    </w:p>
    <w:p w14:paraId="2A6100A4" w14:textId="77777777" w:rsidR="00BD39B5" w:rsidRPr="00BA64EC" w:rsidRDefault="00BD39B5" w:rsidP="00876F91">
      <w:pPr>
        <w:tabs>
          <w:tab w:val="right" w:pos="6480"/>
          <w:tab w:val="right" w:pos="6662"/>
        </w:tabs>
        <w:spacing w:after="19"/>
        <w:ind w:left="-15"/>
        <w:rPr>
          <w:rFonts w:ascii="Times New Roman" w:eastAsia="Times New Roman" w:hAnsi="Times New Roman" w:cs="Times New Roman"/>
          <w:b/>
        </w:rPr>
      </w:pPr>
    </w:p>
    <w:p w14:paraId="66626087" w14:textId="77777777" w:rsidR="00D76BE7" w:rsidRPr="00BA64EC" w:rsidRDefault="00CA77A5" w:rsidP="00876F91">
      <w:pPr>
        <w:tabs>
          <w:tab w:val="right" w:pos="6480"/>
          <w:tab w:val="right" w:pos="6662"/>
        </w:tabs>
        <w:spacing w:after="19"/>
        <w:ind w:left="-15"/>
        <w:rPr>
          <w:rFonts w:ascii="Times New Roman" w:hAnsi="Times New Roman" w:cs="Times New Roman"/>
        </w:rPr>
      </w:pPr>
      <w:r w:rsidRPr="00BA64EC">
        <w:rPr>
          <w:rFonts w:ascii="Times New Roman" w:eastAsia="Times New Roman" w:hAnsi="Times New Roman" w:cs="Times New Roman"/>
          <w:b/>
        </w:rPr>
        <w:t>POSTLUDE:</w:t>
      </w:r>
      <w:r w:rsidR="00E76C4B" w:rsidRPr="00E76C4B">
        <w:rPr>
          <w:rFonts w:ascii="Times New Roman" w:eastAsia="Times New Roman" w:hAnsi="Times New Roman" w:cs="Times New Roman"/>
          <w:b/>
        </w:rPr>
        <w:t xml:space="preserve"> </w:t>
      </w:r>
    </w:p>
    <w:p w14:paraId="671E09C9" w14:textId="77777777" w:rsidR="00D76BE7" w:rsidRPr="00BA64EC" w:rsidRDefault="00966107" w:rsidP="00876F91">
      <w:pPr>
        <w:tabs>
          <w:tab w:val="right" w:pos="6480"/>
        </w:tabs>
        <w:spacing w:after="19"/>
        <w:ind w:left="-5" w:hanging="10"/>
        <w:rPr>
          <w:rFonts w:ascii="Times New Roman" w:hAnsi="Times New Roman" w:cs="Times New Roman"/>
        </w:rPr>
      </w:pPr>
      <w:r w:rsidRPr="00BA64EC">
        <w:rPr>
          <w:rFonts w:ascii="Times New Roman" w:eastAsia="Times New Roman" w:hAnsi="Times New Roman" w:cs="Times New Roman"/>
          <w:i/>
          <w:sz w:val="20"/>
        </w:rPr>
        <w:t xml:space="preserve">*Indicates </w:t>
      </w:r>
      <w:r w:rsidR="00817E38" w:rsidRPr="00BA64EC">
        <w:rPr>
          <w:rFonts w:ascii="Times New Roman" w:eastAsia="Times New Roman" w:hAnsi="Times New Roman" w:cs="Times New Roman"/>
          <w:i/>
          <w:sz w:val="20"/>
        </w:rPr>
        <w:t>standing if</w:t>
      </w:r>
      <w:r w:rsidRPr="00BA64EC">
        <w:rPr>
          <w:rFonts w:ascii="Times New Roman" w:eastAsia="Times New Roman" w:hAnsi="Times New Roman" w:cs="Times New Roman"/>
          <w:i/>
          <w:sz w:val="20"/>
        </w:rPr>
        <w:t xml:space="preserve"> that is comfortable for you</w:t>
      </w:r>
      <w:r w:rsidRPr="00BA64EC">
        <w:rPr>
          <w:rFonts w:ascii="Times New Roman" w:eastAsia="Times New Roman" w:hAnsi="Times New Roman" w:cs="Times New Roman"/>
          <w:sz w:val="20"/>
        </w:rPr>
        <w:t xml:space="preserve">.  </w:t>
      </w:r>
      <w:r w:rsidRPr="00BA64EC">
        <w:rPr>
          <w:rFonts w:ascii="Times New Roman" w:hAnsi="Times New Roman" w:cs="Times New Roman"/>
        </w:rPr>
        <w:t xml:space="preserve">********************************************** </w:t>
      </w:r>
    </w:p>
    <w:sectPr w:rsidR="00D76BE7" w:rsidRPr="00BA64EC">
      <w:pgSz w:w="7920" w:h="12240"/>
      <w:pgMar w:top="730" w:right="627" w:bottom="387" w:left="63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4EED"/>
    <w:multiLevelType w:val="hybridMultilevel"/>
    <w:tmpl w:val="65D06CE4"/>
    <w:lvl w:ilvl="0" w:tplc="FAAEA054">
      <w:start w:val="5"/>
      <w:numFmt w:val="decimalZero"/>
      <w:lvlText w:val="%1"/>
      <w:lvlJc w:val="left"/>
      <w:pPr>
        <w:ind w:left="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D4E35EE">
      <w:start w:val="1"/>
      <w:numFmt w:val="lowerLetter"/>
      <w:lvlText w:val="%2"/>
      <w:lvlJc w:val="left"/>
      <w:pPr>
        <w:ind w:left="32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C0D4CC">
      <w:start w:val="1"/>
      <w:numFmt w:val="lowerRoman"/>
      <w:lvlText w:val="%3"/>
      <w:lvlJc w:val="left"/>
      <w:pPr>
        <w:ind w:left="39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0F8D06A">
      <w:start w:val="1"/>
      <w:numFmt w:val="decimal"/>
      <w:lvlText w:val="%4"/>
      <w:lvlJc w:val="left"/>
      <w:pPr>
        <w:ind w:left="46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DC0552E">
      <w:start w:val="1"/>
      <w:numFmt w:val="lowerLetter"/>
      <w:lvlText w:val="%5"/>
      <w:lvlJc w:val="left"/>
      <w:pPr>
        <w:ind w:left="5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D7EBD38">
      <w:start w:val="1"/>
      <w:numFmt w:val="lowerRoman"/>
      <w:lvlText w:val="%6"/>
      <w:lvlJc w:val="left"/>
      <w:pPr>
        <w:ind w:left="6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038198E">
      <w:start w:val="1"/>
      <w:numFmt w:val="decimal"/>
      <w:lvlText w:val="%7"/>
      <w:lvlJc w:val="left"/>
      <w:pPr>
        <w:ind w:left="68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19EE902">
      <w:start w:val="1"/>
      <w:numFmt w:val="lowerLetter"/>
      <w:lvlText w:val="%8"/>
      <w:lvlJc w:val="left"/>
      <w:pPr>
        <w:ind w:left="75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E28A47A">
      <w:start w:val="1"/>
      <w:numFmt w:val="lowerRoman"/>
      <w:lvlText w:val="%9"/>
      <w:lvlJc w:val="left"/>
      <w:pPr>
        <w:ind w:left="82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49A0FEE"/>
    <w:multiLevelType w:val="hybridMultilevel"/>
    <w:tmpl w:val="A572B424"/>
    <w:lvl w:ilvl="0" w:tplc="6824A16C">
      <w:start w:val="9"/>
      <w:numFmt w:val="decimalZero"/>
      <w:lvlText w:val="%1"/>
      <w:lvlJc w:val="left"/>
      <w:pPr>
        <w:ind w:left="252"/>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3600F89E">
      <w:start w:val="1"/>
      <w:numFmt w:val="lowerLetter"/>
      <w:lvlText w:val="%2"/>
      <w:lvlJc w:val="left"/>
      <w:pPr>
        <w:ind w:left="324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6D3AE03E">
      <w:start w:val="1"/>
      <w:numFmt w:val="lowerRoman"/>
      <w:lvlText w:val="%3"/>
      <w:lvlJc w:val="left"/>
      <w:pPr>
        <w:ind w:left="396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418C108E">
      <w:start w:val="1"/>
      <w:numFmt w:val="decimal"/>
      <w:lvlText w:val="%4"/>
      <w:lvlJc w:val="left"/>
      <w:pPr>
        <w:ind w:left="468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9DA8B376">
      <w:start w:val="1"/>
      <w:numFmt w:val="lowerLetter"/>
      <w:lvlText w:val="%5"/>
      <w:lvlJc w:val="left"/>
      <w:pPr>
        <w:ind w:left="540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2CCE62CC">
      <w:start w:val="1"/>
      <w:numFmt w:val="lowerRoman"/>
      <w:lvlText w:val="%6"/>
      <w:lvlJc w:val="left"/>
      <w:pPr>
        <w:ind w:left="612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911AF4F6">
      <w:start w:val="1"/>
      <w:numFmt w:val="decimal"/>
      <w:lvlText w:val="%7"/>
      <w:lvlJc w:val="left"/>
      <w:pPr>
        <w:ind w:left="684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42B0D8BC">
      <w:start w:val="1"/>
      <w:numFmt w:val="lowerLetter"/>
      <w:lvlText w:val="%8"/>
      <w:lvlJc w:val="left"/>
      <w:pPr>
        <w:ind w:left="756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3002303E">
      <w:start w:val="1"/>
      <w:numFmt w:val="lowerRoman"/>
      <w:lvlText w:val="%9"/>
      <w:lvlJc w:val="left"/>
      <w:pPr>
        <w:ind w:left="8281"/>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75493400"/>
    <w:multiLevelType w:val="hybridMultilevel"/>
    <w:tmpl w:val="4198F81A"/>
    <w:lvl w:ilvl="0" w:tplc="BD4ED580">
      <w:start w:val="1"/>
      <w:numFmt w:val="decimal"/>
      <w:lvlText w:val="%1."/>
      <w:lvlJc w:val="left"/>
      <w:pPr>
        <w:ind w:left="345" w:hanging="360"/>
      </w:pPr>
      <w:rPr>
        <w:rFonts w:hint="default"/>
        <w:b w:val="0"/>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num w:numId="1" w16cid:durableId="160658078">
    <w:abstractNumId w:val="0"/>
  </w:num>
  <w:num w:numId="2" w16cid:durableId="1258103483">
    <w:abstractNumId w:val="1"/>
  </w:num>
  <w:num w:numId="3" w16cid:durableId="755517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c0tzAwNDE1tTAzNrFU0lEKTi0uzszPAykwtqwFAGUVZtgtAAAA"/>
  </w:docVars>
  <w:rsids>
    <w:rsidRoot w:val="00240F7B"/>
    <w:rsid w:val="00001D3A"/>
    <w:rsid w:val="000025C1"/>
    <w:rsid w:val="000033D6"/>
    <w:rsid w:val="00003C0E"/>
    <w:rsid w:val="00007295"/>
    <w:rsid w:val="00012265"/>
    <w:rsid w:val="000139C9"/>
    <w:rsid w:val="00013E5D"/>
    <w:rsid w:val="0001539C"/>
    <w:rsid w:val="00023289"/>
    <w:rsid w:val="000311DE"/>
    <w:rsid w:val="000314FC"/>
    <w:rsid w:val="00031B97"/>
    <w:rsid w:val="0003291F"/>
    <w:rsid w:val="00034AAD"/>
    <w:rsid w:val="00035BFB"/>
    <w:rsid w:val="00042143"/>
    <w:rsid w:val="00042A56"/>
    <w:rsid w:val="00043736"/>
    <w:rsid w:val="00044331"/>
    <w:rsid w:val="00047802"/>
    <w:rsid w:val="000510FD"/>
    <w:rsid w:val="00052CEB"/>
    <w:rsid w:val="000543A8"/>
    <w:rsid w:val="00055CA7"/>
    <w:rsid w:val="00056228"/>
    <w:rsid w:val="00056BF1"/>
    <w:rsid w:val="00057435"/>
    <w:rsid w:val="00057E8C"/>
    <w:rsid w:val="000613FD"/>
    <w:rsid w:val="00062B2A"/>
    <w:rsid w:val="0006333B"/>
    <w:rsid w:val="000637AF"/>
    <w:rsid w:val="00063B25"/>
    <w:rsid w:val="00064FFA"/>
    <w:rsid w:val="00073A82"/>
    <w:rsid w:val="00074346"/>
    <w:rsid w:val="00076D30"/>
    <w:rsid w:val="000771FC"/>
    <w:rsid w:val="00077C6E"/>
    <w:rsid w:val="000805E5"/>
    <w:rsid w:val="000820E1"/>
    <w:rsid w:val="00083913"/>
    <w:rsid w:val="00085DC2"/>
    <w:rsid w:val="00086070"/>
    <w:rsid w:val="00090BA7"/>
    <w:rsid w:val="00092B9F"/>
    <w:rsid w:val="00094793"/>
    <w:rsid w:val="00095969"/>
    <w:rsid w:val="000A13AD"/>
    <w:rsid w:val="000A2EEC"/>
    <w:rsid w:val="000A6205"/>
    <w:rsid w:val="000B04E4"/>
    <w:rsid w:val="000B0BE6"/>
    <w:rsid w:val="000B50C5"/>
    <w:rsid w:val="000C00F6"/>
    <w:rsid w:val="000C0403"/>
    <w:rsid w:val="000C0F33"/>
    <w:rsid w:val="000C227A"/>
    <w:rsid w:val="000C5C3D"/>
    <w:rsid w:val="000D0819"/>
    <w:rsid w:val="000D171D"/>
    <w:rsid w:val="000D2B1A"/>
    <w:rsid w:val="000D55D0"/>
    <w:rsid w:val="000D5A04"/>
    <w:rsid w:val="000E06DE"/>
    <w:rsid w:val="000E38F2"/>
    <w:rsid w:val="000E6DB2"/>
    <w:rsid w:val="000F152D"/>
    <w:rsid w:val="000F2280"/>
    <w:rsid w:val="000F28BF"/>
    <w:rsid w:val="000F2D41"/>
    <w:rsid w:val="000F7878"/>
    <w:rsid w:val="001011AE"/>
    <w:rsid w:val="001011B8"/>
    <w:rsid w:val="00101350"/>
    <w:rsid w:val="00102476"/>
    <w:rsid w:val="001025AC"/>
    <w:rsid w:val="0010477C"/>
    <w:rsid w:val="00104EC5"/>
    <w:rsid w:val="0010527F"/>
    <w:rsid w:val="0010683E"/>
    <w:rsid w:val="0010689E"/>
    <w:rsid w:val="00107361"/>
    <w:rsid w:val="00110757"/>
    <w:rsid w:val="001117DF"/>
    <w:rsid w:val="00112418"/>
    <w:rsid w:val="00113EB6"/>
    <w:rsid w:val="00114236"/>
    <w:rsid w:val="0011544F"/>
    <w:rsid w:val="0011642A"/>
    <w:rsid w:val="0011676C"/>
    <w:rsid w:val="00117BC1"/>
    <w:rsid w:val="00120960"/>
    <w:rsid w:val="00120CF1"/>
    <w:rsid w:val="00120F8A"/>
    <w:rsid w:val="00122BBA"/>
    <w:rsid w:val="00124130"/>
    <w:rsid w:val="00130E4F"/>
    <w:rsid w:val="00132953"/>
    <w:rsid w:val="00133F0A"/>
    <w:rsid w:val="00135994"/>
    <w:rsid w:val="001379FF"/>
    <w:rsid w:val="001401E0"/>
    <w:rsid w:val="00140C53"/>
    <w:rsid w:val="00140CC1"/>
    <w:rsid w:val="00141A14"/>
    <w:rsid w:val="001423B3"/>
    <w:rsid w:val="00142450"/>
    <w:rsid w:val="00142AC7"/>
    <w:rsid w:val="00145FB9"/>
    <w:rsid w:val="00146B48"/>
    <w:rsid w:val="00150CB3"/>
    <w:rsid w:val="001529F3"/>
    <w:rsid w:val="00155735"/>
    <w:rsid w:val="00155C2F"/>
    <w:rsid w:val="00160CE3"/>
    <w:rsid w:val="0016189D"/>
    <w:rsid w:val="00162958"/>
    <w:rsid w:val="00163D98"/>
    <w:rsid w:val="0016402F"/>
    <w:rsid w:val="00165749"/>
    <w:rsid w:val="00167293"/>
    <w:rsid w:val="0017508C"/>
    <w:rsid w:val="00175B80"/>
    <w:rsid w:val="00176C58"/>
    <w:rsid w:val="00176E9C"/>
    <w:rsid w:val="0017723C"/>
    <w:rsid w:val="0018018D"/>
    <w:rsid w:val="001811D8"/>
    <w:rsid w:val="00181319"/>
    <w:rsid w:val="00181414"/>
    <w:rsid w:val="001814A9"/>
    <w:rsid w:val="001833DF"/>
    <w:rsid w:val="00183BE4"/>
    <w:rsid w:val="00184515"/>
    <w:rsid w:val="00185EE8"/>
    <w:rsid w:val="001863ED"/>
    <w:rsid w:val="00187921"/>
    <w:rsid w:val="00187D6F"/>
    <w:rsid w:val="00192D3F"/>
    <w:rsid w:val="001939CC"/>
    <w:rsid w:val="00197BDE"/>
    <w:rsid w:val="001A181B"/>
    <w:rsid w:val="001A3A91"/>
    <w:rsid w:val="001A3C33"/>
    <w:rsid w:val="001A5761"/>
    <w:rsid w:val="001A6674"/>
    <w:rsid w:val="001A6B2F"/>
    <w:rsid w:val="001A787A"/>
    <w:rsid w:val="001A79F7"/>
    <w:rsid w:val="001B117D"/>
    <w:rsid w:val="001B306B"/>
    <w:rsid w:val="001B3CA5"/>
    <w:rsid w:val="001B4E6D"/>
    <w:rsid w:val="001B6CFE"/>
    <w:rsid w:val="001B6D9E"/>
    <w:rsid w:val="001B7C11"/>
    <w:rsid w:val="001C1ECD"/>
    <w:rsid w:val="001C2444"/>
    <w:rsid w:val="001C2530"/>
    <w:rsid w:val="001C317E"/>
    <w:rsid w:val="001C6999"/>
    <w:rsid w:val="001C74E7"/>
    <w:rsid w:val="001D01BA"/>
    <w:rsid w:val="001D2C14"/>
    <w:rsid w:val="001D4629"/>
    <w:rsid w:val="001D4878"/>
    <w:rsid w:val="001D58F9"/>
    <w:rsid w:val="001D7796"/>
    <w:rsid w:val="001E1C41"/>
    <w:rsid w:val="001E3A02"/>
    <w:rsid w:val="001E76B5"/>
    <w:rsid w:val="001F00A3"/>
    <w:rsid w:val="001F0D5D"/>
    <w:rsid w:val="001F3FB6"/>
    <w:rsid w:val="001F627E"/>
    <w:rsid w:val="00200ED9"/>
    <w:rsid w:val="002012BE"/>
    <w:rsid w:val="00201789"/>
    <w:rsid w:val="00201A36"/>
    <w:rsid w:val="00203D39"/>
    <w:rsid w:val="002055BB"/>
    <w:rsid w:val="00206259"/>
    <w:rsid w:val="002159A4"/>
    <w:rsid w:val="0021662D"/>
    <w:rsid w:val="00216700"/>
    <w:rsid w:val="00220620"/>
    <w:rsid w:val="00221671"/>
    <w:rsid w:val="00224CF1"/>
    <w:rsid w:val="00226FDB"/>
    <w:rsid w:val="002306DB"/>
    <w:rsid w:val="0023132C"/>
    <w:rsid w:val="002317BE"/>
    <w:rsid w:val="00233956"/>
    <w:rsid w:val="002342A5"/>
    <w:rsid w:val="00234D10"/>
    <w:rsid w:val="00235276"/>
    <w:rsid w:val="002364BE"/>
    <w:rsid w:val="00240F7B"/>
    <w:rsid w:val="002428F3"/>
    <w:rsid w:val="002460B1"/>
    <w:rsid w:val="002465A0"/>
    <w:rsid w:val="0024699C"/>
    <w:rsid w:val="002471B6"/>
    <w:rsid w:val="00256683"/>
    <w:rsid w:val="00257754"/>
    <w:rsid w:val="00263B4F"/>
    <w:rsid w:val="00264C2D"/>
    <w:rsid w:val="00265571"/>
    <w:rsid w:val="002656BB"/>
    <w:rsid w:val="0027119F"/>
    <w:rsid w:val="00272B6D"/>
    <w:rsid w:val="00273267"/>
    <w:rsid w:val="00273A8D"/>
    <w:rsid w:val="00274AFF"/>
    <w:rsid w:val="0027785D"/>
    <w:rsid w:val="00277A7F"/>
    <w:rsid w:val="0028081B"/>
    <w:rsid w:val="00281222"/>
    <w:rsid w:val="002830D7"/>
    <w:rsid w:val="002855F6"/>
    <w:rsid w:val="00286238"/>
    <w:rsid w:val="002879E9"/>
    <w:rsid w:val="00290029"/>
    <w:rsid w:val="00290104"/>
    <w:rsid w:val="00291B9F"/>
    <w:rsid w:val="00291F73"/>
    <w:rsid w:val="002941A1"/>
    <w:rsid w:val="00296214"/>
    <w:rsid w:val="0029653C"/>
    <w:rsid w:val="002A1C0F"/>
    <w:rsid w:val="002A20B0"/>
    <w:rsid w:val="002A3615"/>
    <w:rsid w:val="002A4C9B"/>
    <w:rsid w:val="002A5672"/>
    <w:rsid w:val="002A6502"/>
    <w:rsid w:val="002A6F18"/>
    <w:rsid w:val="002B0C73"/>
    <w:rsid w:val="002B0C95"/>
    <w:rsid w:val="002B4DA4"/>
    <w:rsid w:val="002B5313"/>
    <w:rsid w:val="002B6D2F"/>
    <w:rsid w:val="002C0EA9"/>
    <w:rsid w:val="002C2F07"/>
    <w:rsid w:val="002C3EC3"/>
    <w:rsid w:val="002C3F49"/>
    <w:rsid w:val="002C5447"/>
    <w:rsid w:val="002C7A10"/>
    <w:rsid w:val="002C7E79"/>
    <w:rsid w:val="002C7EBB"/>
    <w:rsid w:val="002D1061"/>
    <w:rsid w:val="002D31F7"/>
    <w:rsid w:val="002D3659"/>
    <w:rsid w:val="002D6486"/>
    <w:rsid w:val="002D78DB"/>
    <w:rsid w:val="002E07D2"/>
    <w:rsid w:val="002E0EDF"/>
    <w:rsid w:val="002E31D0"/>
    <w:rsid w:val="002E3FB0"/>
    <w:rsid w:val="002E5640"/>
    <w:rsid w:val="002F135D"/>
    <w:rsid w:val="002F2D11"/>
    <w:rsid w:val="002F3290"/>
    <w:rsid w:val="002F3AE8"/>
    <w:rsid w:val="002F4591"/>
    <w:rsid w:val="002F65C4"/>
    <w:rsid w:val="002F6B30"/>
    <w:rsid w:val="00303B7C"/>
    <w:rsid w:val="003048C0"/>
    <w:rsid w:val="00305D6F"/>
    <w:rsid w:val="003063E2"/>
    <w:rsid w:val="00306694"/>
    <w:rsid w:val="0030676A"/>
    <w:rsid w:val="0030685C"/>
    <w:rsid w:val="00306F0F"/>
    <w:rsid w:val="00314639"/>
    <w:rsid w:val="00314E76"/>
    <w:rsid w:val="0031693A"/>
    <w:rsid w:val="003176F9"/>
    <w:rsid w:val="00321F23"/>
    <w:rsid w:val="00322E01"/>
    <w:rsid w:val="003257EF"/>
    <w:rsid w:val="00327147"/>
    <w:rsid w:val="00331F6B"/>
    <w:rsid w:val="0033660F"/>
    <w:rsid w:val="0034006D"/>
    <w:rsid w:val="0034076B"/>
    <w:rsid w:val="00341EBE"/>
    <w:rsid w:val="00342B83"/>
    <w:rsid w:val="00343162"/>
    <w:rsid w:val="003438C4"/>
    <w:rsid w:val="00343FE1"/>
    <w:rsid w:val="00344449"/>
    <w:rsid w:val="00345088"/>
    <w:rsid w:val="00345EEA"/>
    <w:rsid w:val="00346879"/>
    <w:rsid w:val="0035113D"/>
    <w:rsid w:val="003532B5"/>
    <w:rsid w:val="003542C4"/>
    <w:rsid w:val="00356400"/>
    <w:rsid w:val="00356878"/>
    <w:rsid w:val="00356AF7"/>
    <w:rsid w:val="003571A8"/>
    <w:rsid w:val="00357C98"/>
    <w:rsid w:val="00360E1B"/>
    <w:rsid w:val="00364488"/>
    <w:rsid w:val="00364EEE"/>
    <w:rsid w:val="00366ABA"/>
    <w:rsid w:val="003670F3"/>
    <w:rsid w:val="0036781C"/>
    <w:rsid w:val="00370523"/>
    <w:rsid w:val="003724EE"/>
    <w:rsid w:val="003744EC"/>
    <w:rsid w:val="0037535A"/>
    <w:rsid w:val="00375922"/>
    <w:rsid w:val="00376892"/>
    <w:rsid w:val="0037769C"/>
    <w:rsid w:val="00385341"/>
    <w:rsid w:val="00385E86"/>
    <w:rsid w:val="0038743C"/>
    <w:rsid w:val="003879DD"/>
    <w:rsid w:val="00390D6D"/>
    <w:rsid w:val="0039234A"/>
    <w:rsid w:val="00393CAE"/>
    <w:rsid w:val="00393DBC"/>
    <w:rsid w:val="0039519F"/>
    <w:rsid w:val="0039668F"/>
    <w:rsid w:val="00397A25"/>
    <w:rsid w:val="00397F6F"/>
    <w:rsid w:val="003A4927"/>
    <w:rsid w:val="003A7AB3"/>
    <w:rsid w:val="003B0469"/>
    <w:rsid w:val="003B0A73"/>
    <w:rsid w:val="003B3101"/>
    <w:rsid w:val="003B4FB1"/>
    <w:rsid w:val="003B747A"/>
    <w:rsid w:val="003C061A"/>
    <w:rsid w:val="003C2C53"/>
    <w:rsid w:val="003C368D"/>
    <w:rsid w:val="003C4252"/>
    <w:rsid w:val="003D082B"/>
    <w:rsid w:val="003D0D4A"/>
    <w:rsid w:val="003D49DA"/>
    <w:rsid w:val="003D5DD9"/>
    <w:rsid w:val="003D6BD8"/>
    <w:rsid w:val="003E1C4D"/>
    <w:rsid w:val="003E1C96"/>
    <w:rsid w:val="003E35AB"/>
    <w:rsid w:val="003E4EA8"/>
    <w:rsid w:val="003F32FB"/>
    <w:rsid w:val="003F4E85"/>
    <w:rsid w:val="00403B1B"/>
    <w:rsid w:val="0040482D"/>
    <w:rsid w:val="00404E7B"/>
    <w:rsid w:val="00405227"/>
    <w:rsid w:val="0040733B"/>
    <w:rsid w:val="00407735"/>
    <w:rsid w:val="00412167"/>
    <w:rsid w:val="00412A9B"/>
    <w:rsid w:val="004161F6"/>
    <w:rsid w:val="0042222B"/>
    <w:rsid w:val="004232B7"/>
    <w:rsid w:val="00423B03"/>
    <w:rsid w:val="00427D0B"/>
    <w:rsid w:val="004318A6"/>
    <w:rsid w:val="00431E32"/>
    <w:rsid w:val="004326D9"/>
    <w:rsid w:val="00440A4E"/>
    <w:rsid w:val="00442FCC"/>
    <w:rsid w:val="00443FE7"/>
    <w:rsid w:val="004456B3"/>
    <w:rsid w:val="004460C3"/>
    <w:rsid w:val="004508C3"/>
    <w:rsid w:val="00451A83"/>
    <w:rsid w:val="00453557"/>
    <w:rsid w:val="00454E60"/>
    <w:rsid w:val="00455177"/>
    <w:rsid w:val="00457829"/>
    <w:rsid w:val="00457F1F"/>
    <w:rsid w:val="00461CF5"/>
    <w:rsid w:val="00464293"/>
    <w:rsid w:val="00466346"/>
    <w:rsid w:val="00466CD3"/>
    <w:rsid w:val="004708B1"/>
    <w:rsid w:val="0047117F"/>
    <w:rsid w:val="00471823"/>
    <w:rsid w:val="00471993"/>
    <w:rsid w:val="00471EA5"/>
    <w:rsid w:val="0047258D"/>
    <w:rsid w:val="0047426C"/>
    <w:rsid w:val="004742BE"/>
    <w:rsid w:val="00475514"/>
    <w:rsid w:val="0047764A"/>
    <w:rsid w:val="00480BF0"/>
    <w:rsid w:val="0048135F"/>
    <w:rsid w:val="00482759"/>
    <w:rsid w:val="00482836"/>
    <w:rsid w:val="004863C5"/>
    <w:rsid w:val="00487C57"/>
    <w:rsid w:val="00491481"/>
    <w:rsid w:val="00493315"/>
    <w:rsid w:val="004935AA"/>
    <w:rsid w:val="004965EC"/>
    <w:rsid w:val="004A110E"/>
    <w:rsid w:val="004A7641"/>
    <w:rsid w:val="004B16A6"/>
    <w:rsid w:val="004B17ED"/>
    <w:rsid w:val="004B3B96"/>
    <w:rsid w:val="004B6A94"/>
    <w:rsid w:val="004B7504"/>
    <w:rsid w:val="004C02F6"/>
    <w:rsid w:val="004C4AA7"/>
    <w:rsid w:val="004C627F"/>
    <w:rsid w:val="004D03D6"/>
    <w:rsid w:val="004D065E"/>
    <w:rsid w:val="004D0DC5"/>
    <w:rsid w:val="004D11A0"/>
    <w:rsid w:val="004D58EA"/>
    <w:rsid w:val="004D61EC"/>
    <w:rsid w:val="004D7073"/>
    <w:rsid w:val="004D7A20"/>
    <w:rsid w:val="004E04BA"/>
    <w:rsid w:val="004E4992"/>
    <w:rsid w:val="004E72C7"/>
    <w:rsid w:val="004E7F5E"/>
    <w:rsid w:val="004F0B95"/>
    <w:rsid w:val="004F2436"/>
    <w:rsid w:val="004F4CF4"/>
    <w:rsid w:val="004F6B3E"/>
    <w:rsid w:val="00503DFD"/>
    <w:rsid w:val="00506930"/>
    <w:rsid w:val="00507727"/>
    <w:rsid w:val="005077E6"/>
    <w:rsid w:val="00507877"/>
    <w:rsid w:val="0051292E"/>
    <w:rsid w:val="00512D4B"/>
    <w:rsid w:val="00513C52"/>
    <w:rsid w:val="005150A6"/>
    <w:rsid w:val="005164B6"/>
    <w:rsid w:val="005171E9"/>
    <w:rsid w:val="00517D38"/>
    <w:rsid w:val="00520C1D"/>
    <w:rsid w:val="005220C1"/>
    <w:rsid w:val="0052258C"/>
    <w:rsid w:val="0052325B"/>
    <w:rsid w:val="005241A1"/>
    <w:rsid w:val="00526B56"/>
    <w:rsid w:val="00527056"/>
    <w:rsid w:val="00531161"/>
    <w:rsid w:val="00531831"/>
    <w:rsid w:val="0053297D"/>
    <w:rsid w:val="00534F7B"/>
    <w:rsid w:val="00535051"/>
    <w:rsid w:val="0053552E"/>
    <w:rsid w:val="00536CB7"/>
    <w:rsid w:val="00536CF0"/>
    <w:rsid w:val="00544417"/>
    <w:rsid w:val="00547422"/>
    <w:rsid w:val="00547C1A"/>
    <w:rsid w:val="00552661"/>
    <w:rsid w:val="00553DC6"/>
    <w:rsid w:val="00554202"/>
    <w:rsid w:val="005544A7"/>
    <w:rsid w:val="00555F94"/>
    <w:rsid w:val="005561BA"/>
    <w:rsid w:val="0055772E"/>
    <w:rsid w:val="00561773"/>
    <w:rsid w:val="00563558"/>
    <w:rsid w:val="00563B1F"/>
    <w:rsid w:val="00565686"/>
    <w:rsid w:val="005673B9"/>
    <w:rsid w:val="00570165"/>
    <w:rsid w:val="0057150E"/>
    <w:rsid w:val="00571F7B"/>
    <w:rsid w:val="005739F6"/>
    <w:rsid w:val="0057453F"/>
    <w:rsid w:val="005759DC"/>
    <w:rsid w:val="0058003F"/>
    <w:rsid w:val="005800B8"/>
    <w:rsid w:val="00584290"/>
    <w:rsid w:val="00584EED"/>
    <w:rsid w:val="00584F4C"/>
    <w:rsid w:val="00585679"/>
    <w:rsid w:val="00586095"/>
    <w:rsid w:val="00586463"/>
    <w:rsid w:val="00586981"/>
    <w:rsid w:val="00590371"/>
    <w:rsid w:val="005916CE"/>
    <w:rsid w:val="0059265E"/>
    <w:rsid w:val="00593D19"/>
    <w:rsid w:val="00594C2B"/>
    <w:rsid w:val="005954B2"/>
    <w:rsid w:val="005969EA"/>
    <w:rsid w:val="005A0AAC"/>
    <w:rsid w:val="005A38AD"/>
    <w:rsid w:val="005A4D12"/>
    <w:rsid w:val="005A6C5F"/>
    <w:rsid w:val="005B2614"/>
    <w:rsid w:val="005B2895"/>
    <w:rsid w:val="005B28B3"/>
    <w:rsid w:val="005B57CB"/>
    <w:rsid w:val="005B7D2F"/>
    <w:rsid w:val="005C16D7"/>
    <w:rsid w:val="005C351D"/>
    <w:rsid w:val="005C429B"/>
    <w:rsid w:val="005C4C8C"/>
    <w:rsid w:val="005D3A3B"/>
    <w:rsid w:val="005D3D89"/>
    <w:rsid w:val="005D67FA"/>
    <w:rsid w:val="005E020F"/>
    <w:rsid w:val="005E0BC0"/>
    <w:rsid w:val="005E0D06"/>
    <w:rsid w:val="005E34F2"/>
    <w:rsid w:val="005E6140"/>
    <w:rsid w:val="005F05A6"/>
    <w:rsid w:val="005F138D"/>
    <w:rsid w:val="005F1A45"/>
    <w:rsid w:val="005F2A80"/>
    <w:rsid w:val="005F3D20"/>
    <w:rsid w:val="005F78BB"/>
    <w:rsid w:val="005F799B"/>
    <w:rsid w:val="00601C67"/>
    <w:rsid w:val="00603D7B"/>
    <w:rsid w:val="00606C7D"/>
    <w:rsid w:val="00611E47"/>
    <w:rsid w:val="00611E75"/>
    <w:rsid w:val="00611F7F"/>
    <w:rsid w:val="006129E6"/>
    <w:rsid w:val="00615146"/>
    <w:rsid w:val="006154B7"/>
    <w:rsid w:val="00616B5A"/>
    <w:rsid w:val="00616D0A"/>
    <w:rsid w:val="00621AEC"/>
    <w:rsid w:val="0062428D"/>
    <w:rsid w:val="00624B95"/>
    <w:rsid w:val="00624C72"/>
    <w:rsid w:val="00625FF7"/>
    <w:rsid w:val="00632B84"/>
    <w:rsid w:val="00634171"/>
    <w:rsid w:val="00635347"/>
    <w:rsid w:val="006371E8"/>
    <w:rsid w:val="00637E6B"/>
    <w:rsid w:val="00640252"/>
    <w:rsid w:val="006419EC"/>
    <w:rsid w:val="00644843"/>
    <w:rsid w:val="00644B97"/>
    <w:rsid w:val="0064645D"/>
    <w:rsid w:val="00651804"/>
    <w:rsid w:val="00656711"/>
    <w:rsid w:val="006627AC"/>
    <w:rsid w:val="0066715E"/>
    <w:rsid w:val="00667EE7"/>
    <w:rsid w:val="00670F14"/>
    <w:rsid w:val="00671201"/>
    <w:rsid w:val="00672E8A"/>
    <w:rsid w:val="00674393"/>
    <w:rsid w:val="00676C14"/>
    <w:rsid w:val="00677581"/>
    <w:rsid w:val="00684D35"/>
    <w:rsid w:val="00684DEC"/>
    <w:rsid w:val="0068550C"/>
    <w:rsid w:val="00686701"/>
    <w:rsid w:val="00686A4D"/>
    <w:rsid w:val="006874A9"/>
    <w:rsid w:val="0069037C"/>
    <w:rsid w:val="0069647E"/>
    <w:rsid w:val="00697FA7"/>
    <w:rsid w:val="006A0AE5"/>
    <w:rsid w:val="006A1C73"/>
    <w:rsid w:val="006A3CF4"/>
    <w:rsid w:val="006A44C1"/>
    <w:rsid w:val="006A49FE"/>
    <w:rsid w:val="006A5589"/>
    <w:rsid w:val="006A5B49"/>
    <w:rsid w:val="006B08C5"/>
    <w:rsid w:val="006B27E8"/>
    <w:rsid w:val="006B681A"/>
    <w:rsid w:val="006C054D"/>
    <w:rsid w:val="006C1782"/>
    <w:rsid w:val="006C1A42"/>
    <w:rsid w:val="006C223B"/>
    <w:rsid w:val="006C2248"/>
    <w:rsid w:val="006C2BE4"/>
    <w:rsid w:val="006C4DC8"/>
    <w:rsid w:val="006C5FEE"/>
    <w:rsid w:val="006D03A3"/>
    <w:rsid w:val="006D093E"/>
    <w:rsid w:val="006D65E2"/>
    <w:rsid w:val="006D685A"/>
    <w:rsid w:val="006D7E43"/>
    <w:rsid w:val="006E144A"/>
    <w:rsid w:val="006E16B9"/>
    <w:rsid w:val="006E78C1"/>
    <w:rsid w:val="006F0779"/>
    <w:rsid w:val="006F2C6D"/>
    <w:rsid w:val="006F2F96"/>
    <w:rsid w:val="006F3169"/>
    <w:rsid w:val="006F36F2"/>
    <w:rsid w:val="00701217"/>
    <w:rsid w:val="00701841"/>
    <w:rsid w:val="0070489B"/>
    <w:rsid w:val="007059F6"/>
    <w:rsid w:val="00706087"/>
    <w:rsid w:val="00711DB3"/>
    <w:rsid w:val="007145AB"/>
    <w:rsid w:val="00715D56"/>
    <w:rsid w:val="0071779A"/>
    <w:rsid w:val="0072025B"/>
    <w:rsid w:val="0072354A"/>
    <w:rsid w:val="00725DA7"/>
    <w:rsid w:val="007263D1"/>
    <w:rsid w:val="00727BE5"/>
    <w:rsid w:val="00731A66"/>
    <w:rsid w:val="00731C1C"/>
    <w:rsid w:val="00732A94"/>
    <w:rsid w:val="00732EC1"/>
    <w:rsid w:val="00733A0E"/>
    <w:rsid w:val="0074130B"/>
    <w:rsid w:val="007415E7"/>
    <w:rsid w:val="007419F8"/>
    <w:rsid w:val="00743051"/>
    <w:rsid w:val="00745214"/>
    <w:rsid w:val="00747735"/>
    <w:rsid w:val="00750E53"/>
    <w:rsid w:val="007516E2"/>
    <w:rsid w:val="00752644"/>
    <w:rsid w:val="007541E1"/>
    <w:rsid w:val="007570DE"/>
    <w:rsid w:val="00757383"/>
    <w:rsid w:val="00760609"/>
    <w:rsid w:val="00763112"/>
    <w:rsid w:val="00767275"/>
    <w:rsid w:val="00767A9F"/>
    <w:rsid w:val="0077507F"/>
    <w:rsid w:val="00775B45"/>
    <w:rsid w:val="00776782"/>
    <w:rsid w:val="007771EF"/>
    <w:rsid w:val="0078511A"/>
    <w:rsid w:val="0078519F"/>
    <w:rsid w:val="00785275"/>
    <w:rsid w:val="007861C8"/>
    <w:rsid w:val="00786E7D"/>
    <w:rsid w:val="0078716E"/>
    <w:rsid w:val="0079119E"/>
    <w:rsid w:val="00792AEE"/>
    <w:rsid w:val="00793CB5"/>
    <w:rsid w:val="00793D5F"/>
    <w:rsid w:val="00795CBB"/>
    <w:rsid w:val="00796076"/>
    <w:rsid w:val="007962B8"/>
    <w:rsid w:val="007A0992"/>
    <w:rsid w:val="007A1023"/>
    <w:rsid w:val="007A18E0"/>
    <w:rsid w:val="007A1D7A"/>
    <w:rsid w:val="007A2089"/>
    <w:rsid w:val="007A3C1D"/>
    <w:rsid w:val="007A4114"/>
    <w:rsid w:val="007B1854"/>
    <w:rsid w:val="007B73DB"/>
    <w:rsid w:val="007C1021"/>
    <w:rsid w:val="007C1328"/>
    <w:rsid w:val="007C211A"/>
    <w:rsid w:val="007C428E"/>
    <w:rsid w:val="007C5F16"/>
    <w:rsid w:val="007C681B"/>
    <w:rsid w:val="007C6CF5"/>
    <w:rsid w:val="007D062E"/>
    <w:rsid w:val="007D2B6A"/>
    <w:rsid w:val="007D3696"/>
    <w:rsid w:val="007D3B08"/>
    <w:rsid w:val="007D48D6"/>
    <w:rsid w:val="007D60CF"/>
    <w:rsid w:val="007D752E"/>
    <w:rsid w:val="007D7A8A"/>
    <w:rsid w:val="007E1889"/>
    <w:rsid w:val="007E2944"/>
    <w:rsid w:val="007E32DD"/>
    <w:rsid w:val="007E3D91"/>
    <w:rsid w:val="007E3DE7"/>
    <w:rsid w:val="007F0B10"/>
    <w:rsid w:val="007F0E78"/>
    <w:rsid w:val="007F11CF"/>
    <w:rsid w:val="0080176C"/>
    <w:rsid w:val="00801F60"/>
    <w:rsid w:val="00803485"/>
    <w:rsid w:val="0080510D"/>
    <w:rsid w:val="008057DF"/>
    <w:rsid w:val="008058E2"/>
    <w:rsid w:val="00811A15"/>
    <w:rsid w:val="00812C7B"/>
    <w:rsid w:val="00816F2A"/>
    <w:rsid w:val="00817E38"/>
    <w:rsid w:val="0082146A"/>
    <w:rsid w:val="00824381"/>
    <w:rsid w:val="008247F7"/>
    <w:rsid w:val="008267D5"/>
    <w:rsid w:val="00826EA6"/>
    <w:rsid w:val="008314E6"/>
    <w:rsid w:val="00835A7C"/>
    <w:rsid w:val="00836316"/>
    <w:rsid w:val="00840ED8"/>
    <w:rsid w:val="008418E9"/>
    <w:rsid w:val="00842650"/>
    <w:rsid w:val="00842DD6"/>
    <w:rsid w:val="008465D9"/>
    <w:rsid w:val="008468E6"/>
    <w:rsid w:val="00846EDB"/>
    <w:rsid w:val="008507E5"/>
    <w:rsid w:val="008507F0"/>
    <w:rsid w:val="00850A58"/>
    <w:rsid w:val="00850B49"/>
    <w:rsid w:val="00850CBF"/>
    <w:rsid w:val="008555BB"/>
    <w:rsid w:val="00860EDA"/>
    <w:rsid w:val="00861410"/>
    <w:rsid w:val="00862294"/>
    <w:rsid w:val="008648F0"/>
    <w:rsid w:val="00867078"/>
    <w:rsid w:val="008678FC"/>
    <w:rsid w:val="0087260A"/>
    <w:rsid w:val="008735B7"/>
    <w:rsid w:val="008743E1"/>
    <w:rsid w:val="0087442F"/>
    <w:rsid w:val="00875890"/>
    <w:rsid w:val="00876F91"/>
    <w:rsid w:val="00877E34"/>
    <w:rsid w:val="00880363"/>
    <w:rsid w:val="00880FB5"/>
    <w:rsid w:val="00882816"/>
    <w:rsid w:val="0088338A"/>
    <w:rsid w:val="008845F0"/>
    <w:rsid w:val="0088528C"/>
    <w:rsid w:val="00885CD5"/>
    <w:rsid w:val="008861B8"/>
    <w:rsid w:val="008951D6"/>
    <w:rsid w:val="00896023"/>
    <w:rsid w:val="00897544"/>
    <w:rsid w:val="008A0439"/>
    <w:rsid w:val="008A13C4"/>
    <w:rsid w:val="008A5FC4"/>
    <w:rsid w:val="008B1636"/>
    <w:rsid w:val="008B2768"/>
    <w:rsid w:val="008B7734"/>
    <w:rsid w:val="008B7D28"/>
    <w:rsid w:val="008C226D"/>
    <w:rsid w:val="008C421B"/>
    <w:rsid w:val="008C48D1"/>
    <w:rsid w:val="008C6B53"/>
    <w:rsid w:val="008C7970"/>
    <w:rsid w:val="008C7A99"/>
    <w:rsid w:val="008D0A34"/>
    <w:rsid w:val="008D11DB"/>
    <w:rsid w:val="008D1D4F"/>
    <w:rsid w:val="008D2559"/>
    <w:rsid w:val="008D5781"/>
    <w:rsid w:val="008E0800"/>
    <w:rsid w:val="008E27D5"/>
    <w:rsid w:val="008E52A4"/>
    <w:rsid w:val="008E576A"/>
    <w:rsid w:val="008E63FC"/>
    <w:rsid w:val="008E770D"/>
    <w:rsid w:val="008F4207"/>
    <w:rsid w:val="008F5B01"/>
    <w:rsid w:val="008F5EFC"/>
    <w:rsid w:val="008F6B7F"/>
    <w:rsid w:val="009009DF"/>
    <w:rsid w:val="009013D6"/>
    <w:rsid w:val="00901887"/>
    <w:rsid w:val="00904B20"/>
    <w:rsid w:val="009060C2"/>
    <w:rsid w:val="00907C18"/>
    <w:rsid w:val="00910011"/>
    <w:rsid w:val="0091098C"/>
    <w:rsid w:val="00910B87"/>
    <w:rsid w:val="00912BDF"/>
    <w:rsid w:val="0091705B"/>
    <w:rsid w:val="009175F1"/>
    <w:rsid w:val="00917AF2"/>
    <w:rsid w:val="00921528"/>
    <w:rsid w:val="00921BBF"/>
    <w:rsid w:val="009225A5"/>
    <w:rsid w:val="00923A77"/>
    <w:rsid w:val="00925C92"/>
    <w:rsid w:val="00927E61"/>
    <w:rsid w:val="00930B6A"/>
    <w:rsid w:val="009339F7"/>
    <w:rsid w:val="00936292"/>
    <w:rsid w:val="00936C35"/>
    <w:rsid w:val="00936F76"/>
    <w:rsid w:val="00941B42"/>
    <w:rsid w:val="009432F2"/>
    <w:rsid w:val="0094374F"/>
    <w:rsid w:val="009465CF"/>
    <w:rsid w:val="00946957"/>
    <w:rsid w:val="00951C02"/>
    <w:rsid w:val="00953F6A"/>
    <w:rsid w:val="009547C4"/>
    <w:rsid w:val="00955DAF"/>
    <w:rsid w:val="009569FE"/>
    <w:rsid w:val="00963603"/>
    <w:rsid w:val="00963B99"/>
    <w:rsid w:val="00963E89"/>
    <w:rsid w:val="00965B44"/>
    <w:rsid w:val="00966107"/>
    <w:rsid w:val="0097060B"/>
    <w:rsid w:val="00970A23"/>
    <w:rsid w:val="00970FDE"/>
    <w:rsid w:val="0097101F"/>
    <w:rsid w:val="00971D79"/>
    <w:rsid w:val="00971F2E"/>
    <w:rsid w:val="009729DB"/>
    <w:rsid w:val="00973B83"/>
    <w:rsid w:val="00973DBC"/>
    <w:rsid w:val="00973EA4"/>
    <w:rsid w:val="00980730"/>
    <w:rsid w:val="009808CC"/>
    <w:rsid w:val="009823D2"/>
    <w:rsid w:val="0098241F"/>
    <w:rsid w:val="00982A5A"/>
    <w:rsid w:val="0098408F"/>
    <w:rsid w:val="0098419A"/>
    <w:rsid w:val="00990490"/>
    <w:rsid w:val="00990D46"/>
    <w:rsid w:val="00991F77"/>
    <w:rsid w:val="009928A4"/>
    <w:rsid w:val="009931B0"/>
    <w:rsid w:val="009933D0"/>
    <w:rsid w:val="009A184A"/>
    <w:rsid w:val="009A26B6"/>
    <w:rsid w:val="009A4ED8"/>
    <w:rsid w:val="009A56C4"/>
    <w:rsid w:val="009A6C9B"/>
    <w:rsid w:val="009A714D"/>
    <w:rsid w:val="009A7F76"/>
    <w:rsid w:val="009B051E"/>
    <w:rsid w:val="009B4E39"/>
    <w:rsid w:val="009B55A9"/>
    <w:rsid w:val="009B6174"/>
    <w:rsid w:val="009B7097"/>
    <w:rsid w:val="009C0A3C"/>
    <w:rsid w:val="009C23F1"/>
    <w:rsid w:val="009C6ABF"/>
    <w:rsid w:val="009D20A0"/>
    <w:rsid w:val="009D4434"/>
    <w:rsid w:val="009D64F8"/>
    <w:rsid w:val="009D6720"/>
    <w:rsid w:val="009E102D"/>
    <w:rsid w:val="009E24AD"/>
    <w:rsid w:val="009E33B5"/>
    <w:rsid w:val="009E677C"/>
    <w:rsid w:val="009F0C18"/>
    <w:rsid w:val="009F1042"/>
    <w:rsid w:val="009F313B"/>
    <w:rsid w:val="009F32F7"/>
    <w:rsid w:val="009F538C"/>
    <w:rsid w:val="009F66D0"/>
    <w:rsid w:val="009F7D7A"/>
    <w:rsid w:val="00A01DED"/>
    <w:rsid w:val="00A038F8"/>
    <w:rsid w:val="00A05F40"/>
    <w:rsid w:val="00A12859"/>
    <w:rsid w:val="00A247E2"/>
    <w:rsid w:val="00A27706"/>
    <w:rsid w:val="00A30A36"/>
    <w:rsid w:val="00A31038"/>
    <w:rsid w:val="00A33C96"/>
    <w:rsid w:val="00A36407"/>
    <w:rsid w:val="00A374D7"/>
    <w:rsid w:val="00A40CD0"/>
    <w:rsid w:val="00A429DE"/>
    <w:rsid w:val="00A42F6B"/>
    <w:rsid w:val="00A4365B"/>
    <w:rsid w:val="00A43F9C"/>
    <w:rsid w:val="00A44395"/>
    <w:rsid w:val="00A44BCC"/>
    <w:rsid w:val="00A452F9"/>
    <w:rsid w:val="00A462ED"/>
    <w:rsid w:val="00A50E92"/>
    <w:rsid w:val="00A52935"/>
    <w:rsid w:val="00A53E27"/>
    <w:rsid w:val="00A54859"/>
    <w:rsid w:val="00A54938"/>
    <w:rsid w:val="00A54AB3"/>
    <w:rsid w:val="00A5561E"/>
    <w:rsid w:val="00A56F69"/>
    <w:rsid w:val="00A60021"/>
    <w:rsid w:val="00A61D59"/>
    <w:rsid w:val="00A64B3B"/>
    <w:rsid w:val="00A64BD2"/>
    <w:rsid w:val="00A65538"/>
    <w:rsid w:val="00A65AA6"/>
    <w:rsid w:val="00A668AC"/>
    <w:rsid w:val="00A717B0"/>
    <w:rsid w:val="00A72695"/>
    <w:rsid w:val="00A72832"/>
    <w:rsid w:val="00A72B77"/>
    <w:rsid w:val="00A74682"/>
    <w:rsid w:val="00A751BE"/>
    <w:rsid w:val="00A76734"/>
    <w:rsid w:val="00A81B00"/>
    <w:rsid w:val="00A82231"/>
    <w:rsid w:val="00A85774"/>
    <w:rsid w:val="00A87180"/>
    <w:rsid w:val="00A90969"/>
    <w:rsid w:val="00A91AD9"/>
    <w:rsid w:val="00A93136"/>
    <w:rsid w:val="00A95677"/>
    <w:rsid w:val="00A9632B"/>
    <w:rsid w:val="00A97F78"/>
    <w:rsid w:val="00AA03F8"/>
    <w:rsid w:val="00AA25A5"/>
    <w:rsid w:val="00AA306F"/>
    <w:rsid w:val="00AA3625"/>
    <w:rsid w:val="00AA539F"/>
    <w:rsid w:val="00AB0026"/>
    <w:rsid w:val="00AB499C"/>
    <w:rsid w:val="00AB544E"/>
    <w:rsid w:val="00AB55EF"/>
    <w:rsid w:val="00AB5AAE"/>
    <w:rsid w:val="00AB64F7"/>
    <w:rsid w:val="00AB6754"/>
    <w:rsid w:val="00AC0BF3"/>
    <w:rsid w:val="00AC1F94"/>
    <w:rsid w:val="00AC2853"/>
    <w:rsid w:val="00AC303F"/>
    <w:rsid w:val="00AC41C1"/>
    <w:rsid w:val="00AC67AF"/>
    <w:rsid w:val="00AD1D48"/>
    <w:rsid w:val="00AD21F8"/>
    <w:rsid w:val="00AD3515"/>
    <w:rsid w:val="00AD5D2D"/>
    <w:rsid w:val="00AD7333"/>
    <w:rsid w:val="00AD7444"/>
    <w:rsid w:val="00AD7478"/>
    <w:rsid w:val="00AE0C94"/>
    <w:rsid w:val="00AE2072"/>
    <w:rsid w:val="00AE46C5"/>
    <w:rsid w:val="00AE52A8"/>
    <w:rsid w:val="00AE53AB"/>
    <w:rsid w:val="00AE57F5"/>
    <w:rsid w:val="00AE5959"/>
    <w:rsid w:val="00AE6481"/>
    <w:rsid w:val="00AE7E1E"/>
    <w:rsid w:val="00AF0A5D"/>
    <w:rsid w:val="00AF2E63"/>
    <w:rsid w:val="00AF2F24"/>
    <w:rsid w:val="00AF349A"/>
    <w:rsid w:val="00AF3C39"/>
    <w:rsid w:val="00AF457C"/>
    <w:rsid w:val="00AF5215"/>
    <w:rsid w:val="00AF6644"/>
    <w:rsid w:val="00B00CF0"/>
    <w:rsid w:val="00B03042"/>
    <w:rsid w:val="00B0444C"/>
    <w:rsid w:val="00B04EA1"/>
    <w:rsid w:val="00B05075"/>
    <w:rsid w:val="00B06A5D"/>
    <w:rsid w:val="00B07CFD"/>
    <w:rsid w:val="00B125DB"/>
    <w:rsid w:val="00B12B8B"/>
    <w:rsid w:val="00B12DB2"/>
    <w:rsid w:val="00B136E7"/>
    <w:rsid w:val="00B16DCB"/>
    <w:rsid w:val="00B21BC3"/>
    <w:rsid w:val="00B231AF"/>
    <w:rsid w:val="00B242B0"/>
    <w:rsid w:val="00B259DB"/>
    <w:rsid w:val="00B26534"/>
    <w:rsid w:val="00B319E7"/>
    <w:rsid w:val="00B324DC"/>
    <w:rsid w:val="00B32C89"/>
    <w:rsid w:val="00B335B8"/>
    <w:rsid w:val="00B33B0B"/>
    <w:rsid w:val="00B343A6"/>
    <w:rsid w:val="00B343B9"/>
    <w:rsid w:val="00B347E3"/>
    <w:rsid w:val="00B34FE7"/>
    <w:rsid w:val="00B37A59"/>
    <w:rsid w:val="00B41C2A"/>
    <w:rsid w:val="00B4324B"/>
    <w:rsid w:val="00B433E3"/>
    <w:rsid w:val="00B46091"/>
    <w:rsid w:val="00B50C25"/>
    <w:rsid w:val="00B5251D"/>
    <w:rsid w:val="00B526E1"/>
    <w:rsid w:val="00B543FC"/>
    <w:rsid w:val="00B5498B"/>
    <w:rsid w:val="00B610D4"/>
    <w:rsid w:val="00B61516"/>
    <w:rsid w:val="00B61FA2"/>
    <w:rsid w:val="00B625FC"/>
    <w:rsid w:val="00B628C9"/>
    <w:rsid w:val="00B62DE5"/>
    <w:rsid w:val="00B66749"/>
    <w:rsid w:val="00B66BA9"/>
    <w:rsid w:val="00B67145"/>
    <w:rsid w:val="00B730E5"/>
    <w:rsid w:val="00B73D35"/>
    <w:rsid w:val="00B74990"/>
    <w:rsid w:val="00B74C5D"/>
    <w:rsid w:val="00B77F96"/>
    <w:rsid w:val="00B80AA9"/>
    <w:rsid w:val="00B80B31"/>
    <w:rsid w:val="00B81789"/>
    <w:rsid w:val="00B8198C"/>
    <w:rsid w:val="00B83281"/>
    <w:rsid w:val="00B876B6"/>
    <w:rsid w:val="00B91124"/>
    <w:rsid w:val="00B91734"/>
    <w:rsid w:val="00B927B2"/>
    <w:rsid w:val="00B92AF0"/>
    <w:rsid w:val="00B9363B"/>
    <w:rsid w:val="00B938D8"/>
    <w:rsid w:val="00B9550B"/>
    <w:rsid w:val="00B96789"/>
    <w:rsid w:val="00B9735A"/>
    <w:rsid w:val="00BA049E"/>
    <w:rsid w:val="00BA0DA9"/>
    <w:rsid w:val="00BA26E9"/>
    <w:rsid w:val="00BA4E70"/>
    <w:rsid w:val="00BA5661"/>
    <w:rsid w:val="00BA64EC"/>
    <w:rsid w:val="00BA7A5C"/>
    <w:rsid w:val="00BB18AD"/>
    <w:rsid w:val="00BB1FFA"/>
    <w:rsid w:val="00BB2561"/>
    <w:rsid w:val="00BB61DE"/>
    <w:rsid w:val="00BB6F5E"/>
    <w:rsid w:val="00BB78FA"/>
    <w:rsid w:val="00BC215B"/>
    <w:rsid w:val="00BC4945"/>
    <w:rsid w:val="00BC57CF"/>
    <w:rsid w:val="00BC6816"/>
    <w:rsid w:val="00BC69A2"/>
    <w:rsid w:val="00BC6E14"/>
    <w:rsid w:val="00BD0A1C"/>
    <w:rsid w:val="00BD39B5"/>
    <w:rsid w:val="00BD3B80"/>
    <w:rsid w:val="00BD5B95"/>
    <w:rsid w:val="00BD6AE5"/>
    <w:rsid w:val="00BE1FFA"/>
    <w:rsid w:val="00BE2C4D"/>
    <w:rsid w:val="00BE53E4"/>
    <w:rsid w:val="00BE5475"/>
    <w:rsid w:val="00BE713E"/>
    <w:rsid w:val="00BE7BC7"/>
    <w:rsid w:val="00BF0051"/>
    <w:rsid w:val="00BF2160"/>
    <w:rsid w:val="00BF2606"/>
    <w:rsid w:val="00BF2BD6"/>
    <w:rsid w:val="00C00119"/>
    <w:rsid w:val="00C0114D"/>
    <w:rsid w:val="00C03CD3"/>
    <w:rsid w:val="00C0408A"/>
    <w:rsid w:val="00C1028E"/>
    <w:rsid w:val="00C1054E"/>
    <w:rsid w:val="00C10F5D"/>
    <w:rsid w:val="00C1117E"/>
    <w:rsid w:val="00C1583E"/>
    <w:rsid w:val="00C16510"/>
    <w:rsid w:val="00C219DE"/>
    <w:rsid w:val="00C21EE8"/>
    <w:rsid w:val="00C234EF"/>
    <w:rsid w:val="00C31B9B"/>
    <w:rsid w:val="00C34CBB"/>
    <w:rsid w:val="00C3510F"/>
    <w:rsid w:val="00C35A3D"/>
    <w:rsid w:val="00C37AC0"/>
    <w:rsid w:val="00C40078"/>
    <w:rsid w:val="00C4158B"/>
    <w:rsid w:val="00C42AA8"/>
    <w:rsid w:val="00C43EEE"/>
    <w:rsid w:val="00C46B4A"/>
    <w:rsid w:val="00C5296F"/>
    <w:rsid w:val="00C52CC3"/>
    <w:rsid w:val="00C52F9C"/>
    <w:rsid w:val="00C53461"/>
    <w:rsid w:val="00C5726C"/>
    <w:rsid w:val="00C60E33"/>
    <w:rsid w:val="00C6450A"/>
    <w:rsid w:val="00C66A04"/>
    <w:rsid w:val="00C66D02"/>
    <w:rsid w:val="00C67B5B"/>
    <w:rsid w:val="00C73314"/>
    <w:rsid w:val="00C741ED"/>
    <w:rsid w:val="00C74B22"/>
    <w:rsid w:val="00C7772B"/>
    <w:rsid w:val="00C806A3"/>
    <w:rsid w:val="00C80A43"/>
    <w:rsid w:val="00C8173A"/>
    <w:rsid w:val="00C82E5B"/>
    <w:rsid w:val="00C855A1"/>
    <w:rsid w:val="00C86A11"/>
    <w:rsid w:val="00C87AB9"/>
    <w:rsid w:val="00C92073"/>
    <w:rsid w:val="00C92B07"/>
    <w:rsid w:val="00C9334D"/>
    <w:rsid w:val="00C9405A"/>
    <w:rsid w:val="00C94404"/>
    <w:rsid w:val="00C95975"/>
    <w:rsid w:val="00C95F41"/>
    <w:rsid w:val="00C9665E"/>
    <w:rsid w:val="00C96861"/>
    <w:rsid w:val="00CA18B6"/>
    <w:rsid w:val="00CA18CB"/>
    <w:rsid w:val="00CA288A"/>
    <w:rsid w:val="00CA2F33"/>
    <w:rsid w:val="00CA3157"/>
    <w:rsid w:val="00CA3816"/>
    <w:rsid w:val="00CA6E81"/>
    <w:rsid w:val="00CA76A7"/>
    <w:rsid w:val="00CA778C"/>
    <w:rsid w:val="00CA77A5"/>
    <w:rsid w:val="00CB0998"/>
    <w:rsid w:val="00CB16BE"/>
    <w:rsid w:val="00CB1797"/>
    <w:rsid w:val="00CB75C8"/>
    <w:rsid w:val="00CC262E"/>
    <w:rsid w:val="00CC48B3"/>
    <w:rsid w:val="00CC4FCB"/>
    <w:rsid w:val="00CC6253"/>
    <w:rsid w:val="00CC7489"/>
    <w:rsid w:val="00CD17B2"/>
    <w:rsid w:val="00CD1AB4"/>
    <w:rsid w:val="00CD2414"/>
    <w:rsid w:val="00CD615E"/>
    <w:rsid w:val="00CD65DC"/>
    <w:rsid w:val="00CE35A7"/>
    <w:rsid w:val="00CE6109"/>
    <w:rsid w:val="00CE7AFC"/>
    <w:rsid w:val="00CF0CF9"/>
    <w:rsid w:val="00CF0DA7"/>
    <w:rsid w:val="00CF1890"/>
    <w:rsid w:val="00CF4E42"/>
    <w:rsid w:val="00CF57EC"/>
    <w:rsid w:val="00D00A8D"/>
    <w:rsid w:val="00D02930"/>
    <w:rsid w:val="00D02B72"/>
    <w:rsid w:val="00D0548E"/>
    <w:rsid w:val="00D141B6"/>
    <w:rsid w:val="00D14615"/>
    <w:rsid w:val="00D153D8"/>
    <w:rsid w:val="00D172B1"/>
    <w:rsid w:val="00D20EC4"/>
    <w:rsid w:val="00D27C87"/>
    <w:rsid w:val="00D27CE9"/>
    <w:rsid w:val="00D27DD4"/>
    <w:rsid w:val="00D324D1"/>
    <w:rsid w:val="00D34DD4"/>
    <w:rsid w:val="00D36ED2"/>
    <w:rsid w:val="00D4140A"/>
    <w:rsid w:val="00D43AE7"/>
    <w:rsid w:val="00D46147"/>
    <w:rsid w:val="00D47224"/>
    <w:rsid w:val="00D50A3B"/>
    <w:rsid w:val="00D51C01"/>
    <w:rsid w:val="00D53F7A"/>
    <w:rsid w:val="00D54ED9"/>
    <w:rsid w:val="00D55AD1"/>
    <w:rsid w:val="00D5789C"/>
    <w:rsid w:val="00D60A66"/>
    <w:rsid w:val="00D617D3"/>
    <w:rsid w:val="00D62EF9"/>
    <w:rsid w:val="00D631C2"/>
    <w:rsid w:val="00D657DA"/>
    <w:rsid w:val="00D6797E"/>
    <w:rsid w:val="00D67D0B"/>
    <w:rsid w:val="00D711FC"/>
    <w:rsid w:val="00D7505B"/>
    <w:rsid w:val="00D76424"/>
    <w:rsid w:val="00D76BE7"/>
    <w:rsid w:val="00D7726C"/>
    <w:rsid w:val="00D774B1"/>
    <w:rsid w:val="00D82005"/>
    <w:rsid w:val="00D82CFF"/>
    <w:rsid w:val="00D84E2D"/>
    <w:rsid w:val="00D858B8"/>
    <w:rsid w:val="00D86ACD"/>
    <w:rsid w:val="00D86C2E"/>
    <w:rsid w:val="00D91687"/>
    <w:rsid w:val="00D9448F"/>
    <w:rsid w:val="00D97916"/>
    <w:rsid w:val="00DA570E"/>
    <w:rsid w:val="00DA66EC"/>
    <w:rsid w:val="00DA6737"/>
    <w:rsid w:val="00DA6A3B"/>
    <w:rsid w:val="00DB0E5A"/>
    <w:rsid w:val="00DB4473"/>
    <w:rsid w:val="00DB4A74"/>
    <w:rsid w:val="00DB573C"/>
    <w:rsid w:val="00DB6203"/>
    <w:rsid w:val="00DB654B"/>
    <w:rsid w:val="00DB6700"/>
    <w:rsid w:val="00DB6A54"/>
    <w:rsid w:val="00DC0183"/>
    <w:rsid w:val="00DC070E"/>
    <w:rsid w:val="00DC21A0"/>
    <w:rsid w:val="00DC5FAE"/>
    <w:rsid w:val="00DC7DF9"/>
    <w:rsid w:val="00DD0E87"/>
    <w:rsid w:val="00DD7EA7"/>
    <w:rsid w:val="00DE40A6"/>
    <w:rsid w:val="00DE5495"/>
    <w:rsid w:val="00DE6442"/>
    <w:rsid w:val="00DE6C4E"/>
    <w:rsid w:val="00DF10D1"/>
    <w:rsid w:val="00DF4E1D"/>
    <w:rsid w:val="00DF5B23"/>
    <w:rsid w:val="00E02445"/>
    <w:rsid w:val="00E05F06"/>
    <w:rsid w:val="00E10BA9"/>
    <w:rsid w:val="00E117A2"/>
    <w:rsid w:val="00E12105"/>
    <w:rsid w:val="00E1243D"/>
    <w:rsid w:val="00E16950"/>
    <w:rsid w:val="00E25B31"/>
    <w:rsid w:val="00E27266"/>
    <w:rsid w:val="00E308E3"/>
    <w:rsid w:val="00E30E0B"/>
    <w:rsid w:val="00E32176"/>
    <w:rsid w:val="00E325A4"/>
    <w:rsid w:val="00E37035"/>
    <w:rsid w:val="00E37F86"/>
    <w:rsid w:val="00E42D99"/>
    <w:rsid w:val="00E44505"/>
    <w:rsid w:val="00E51154"/>
    <w:rsid w:val="00E5623C"/>
    <w:rsid w:val="00E60CD0"/>
    <w:rsid w:val="00E623AA"/>
    <w:rsid w:val="00E62590"/>
    <w:rsid w:val="00E64592"/>
    <w:rsid w:val="00E6794E"/>
    <w:rsid w:val="00E707C1"/>
    <w:rsid w:val="00E72FAB"/>
    <w:rsid w:val="00E74A1A"/>
    <w:rsid w:val="00E74B72"/>
    <w:rsid w:val="00E75049"/>
    <w:rsid w:val="00E75EFE"/>
    <w:rsid w:val="00E76C4B"/>
    <w:rsid w:val="00E77F7F"/>
    <w:rsid w:val="00E81325"/>
    <w:rsid w:val="00E81DB9"/>
    <w:rsid w:val="00E8669F"/>
    <w:rsid w:val="00E904CD"/>
    <w:rsid w:val="00E91526"/>
    <w:rsid w:val="00E9207B"/>
    <w:rsid w:val="00E92A00"/>
    <w:rsid w:val="00E94F0E"/>
    <w:rsid w:val="00E94F17"/>
    <w:rsid w:val="00E94FA7"/>
    <w:rsid w:val="00E9612D"/>
    <w:rsid w:val="00E96E40"/>
    <w:rsid w:val="00E971EA"/>
    <w:rsid w:val="00EA30A0"/>
    <w:rsid w:val="00EA3381"/>
    <w:rsid w:val="00EA36DD"/>
    <w:rsid w:val="00EB07FF"/>
    <w:rsid w:val="00EB2DE4"/>
    <w:rsid w:val="00EB2F60"/>
    <w:rsid w:val="00EB34BE"/>
    <w:rsid w:val="00EB4701"/>
    <w:rsid w:val="00EB4753"/>
    <w:rsid w:val="00EB4B70"/>
    <w:rsid w:val="00EB4CF3"/>
    <w:rsid w:val="00EC1A00"/>
    <w:rsid w:val="00EC22EB"/>
    <w:rsid w:val="00EC30AF"/>
    <w:rsid w:val="00EC32B9"/>
    <w:rsid w:val="00EC34A9"/>
    <w:rsid w:val="00EC6786"/>
    <w:rsid w:val="00ED16AA"/>
    <w:rsid w:val="00ED2E97"/>
    <w:rsid w:val="00ED5B21"/>
    <w:rsid w:val="00ED76F7"/>
    <w:rsid w:val="00ED7AE8"/>
    <w:rsid w:val="00EE0C4D"/>
    <w:rsid w:val="00EE270B"/>
    <w:rsid w:val="00EE2BC1"/>
    <w:rsid w:val="00EE4B7C"/>
    <w:rsid w:val="00EF1367"/>
    <w:rsid w:val="00EF5766"/>
    <w:rsid w:val="00EF5C78"/>
    <w:rsid w:val="00EF6F7A"/>
    <w:rsid w:val="00F01C8A"/>
    <w:rsid w:val="00F048C3"/>
    <w:rsid w:val="00F05C6A"/>
    <w:rsid w:val="00F06251"/>
    <w:rsid w:val="00F078B7"/>
    <w:rsid w:val="00F14873"/>
    <w:rsid w:val="00F15229"/>
    <w:rsid w:val="00F22DCA"/>
    <w:rsid w:val="00F23446"/>
    <w:rsid w:val="00F2445C"/>
    <w:rsid w:val="00F24CED"/>
    <w:rsid w:val="00F260E7"/>
    <w:rsid w:val="00F33F3A"/>
    <w:rsid w:val="00F35454"/>
    <w:rsid w:val="00F368E7"/>
    <w:rsid w:val="00F37E42"/>
    <w:rsid w:val="00F4004C"/>
    <w:rsid w:val="00F46C1B"/>
    <w:rsid w:val="00F474C0"/>
    <w:rsid w:val="00F475B4"/>
    <w:rsid w:val="00F4761A"/>
    <w:rsid w:val="00F52462"/>
    <w:rsid w:val="00F548C6"/>
    <w:rsid w:val="00F556E2"/>
    <w:rsid w:val="00F562CE"/>
    <w:rsid w:val="00F5756F"/>
    <w:rsid w:val="00F60BAD"/>
    <w:rsid w:val="00F64669"/>
    <w:rsid w:val="00F64FD5"/>
    <w:rsid w:val="00F6735D"/>
    <w:rsid w:val="00F708AF"/>
    <w:rsid w:val="00F70CB0"/>
    <w:rsid w:val="00F71D01"/>
    <w:rsid w:val="00F74441"/>
    <w:rsid w:val="00F771BE"/>
    <w:rsid w:val="00F80D7E"/>
    <w:rsid w:val="00F8278F"/>
    <w:rsid w:val="00F839F8"/>
    <w:rsid w:val="00F8523E"/>
    <w:rsid w:val="00F87BAD"/>
    <w:rsid w:val="00F911D9"/>
    <w:rsid w:val="00F91FAF"/>
    <w:rsid w:val="00F92F7D"/>
    <w:rsid w:val="00F9333E"/>
    <w:rsid w:val="00F95340"/>
    <w:rsid w:val="00FA2E21"/>
    <w:rsid w:val="00FA341D"/>
    <w:rsid w:val="00FA4EA4"/>
    <w:rsid w:val="00FA55F7"/>
    <w:rsid w:val="00FA7012"/>
    <w:rsid w:val="00FA7091"/>
    <w:rsid w:val="00FA7102"/>
    <w:rsid w:val="00FB2151"/>
    <w:rsid w:val="00FB5F0D"/>
    <w:rsid w:val="00FC1786"/>
    <w:rsid w:val="00FC439C"/>
    <w:rsid w:val="00FC4AD5"/>
    <w:rsid w:val="00FC7F81"/>
    <w:rsid w:val="00FD0D0E"/>
    <w:rsid w:val="00FD1570"/>
    <w:rsid w:val="00FD2080"/>
    <w:rsid w:val="00FD519B"/>
    <w:rsid w:val="00FD5718"/>
    <w:rsid w:val="00FE0C46"/>
    <w:rsid w:val="00FE0EE8"/>
    <w:rsid w:val="00FE3326"/>
    <w:rsid w:val="00FE3F81"/>
    <w:rsid w:val="00FE4017"/>
    <w:rsid w:val="00FE41F4"/>
    <w:rsid w:val="00FE60C9"/>
    <w:rsid w:val="00FE669D"/>
    <w:rsid w:val="00FE76B4"/>
    <w:rsid w:val="00FF071C"/>
    <w:rsid w:val="00FF1906"/>
    <w:rsid w:val="00FF1AFB"/>
    <w:rsid w:val="00FF2FBE"/>
    <w:rsid w:val="00FF367A"/>
    <w:rsid w:val="00FF5D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DAE128"/>
  <w15:docId w15:val="{EA8F6B18-086D-49AC-B5EA-C6920B81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95" w:hanging="10"/>
      <w:jc w:val="center"/>
      <w:outlineLvl w:val="0"/>
    </w:pPr>
    <w:rPr>
      <w:rFonts w:ascii="Times New Roman" w:eastAsia="Times New Roman" w:hAnsi="Times New Roman" w:cs="Times New Roman"/>
      <w:b/>
      <w:i/>
      <w:color w:val="000000"/>
      <w:sz w:val="20"/>
    </w:rPr>
  </w:style>
  <w:style w:type="paragraph" w:styleId="Heading2">
    <w:name w:val="heading 2"/>
    <w:next w:val="Normal"/>
    <w:link w:val="Heading2Char"/>
    <w:uiPriority w:val="9"/>
    <w:unhideWhenUsed/>
    <w:qFormat/>
    <w:pPr>
      <w:keepNext/>
      <w:keepLines/>
      <w:spacing w:after="0"/>
      <w:ind w:left="2226" w:hanging="10"/>
      <w:jc w:val="center"/>
      <w:outlineLvl w:val="1"/>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i/>
      <w:color w:val="000000"/>
      <w:sz w:val="20"/>
    </w:rPr>
  </w:style>
  <w:style w:type="character" w:customStyle="1" w:styleId="Heading2Char">
    <w:name w:val="Heading 2 Char"/>
    <w:link w:val="Heading2"/>
    <w:rPr>
      <w:rFonts w:ascii="Times New Roman" w:eastAsia="Times New Roman" w:hAnsi="Times New Roman" w:cs="Times New Roman"/>
      <w:b/>
      <w:color w:val="000000"/>
      <w:sz w:val="20"/>
    </w:rPr>
  </w:style>
  <w:style w:type="paragraph" w:styleId="ListParagraph">
    <w:name w:val="List Paragraph"/>
    <w:basedOn w:val="Normal"/>
    <w:uiPriority w:val="34"/>
    <w:qFormat/>
    <w:rsid w:val="00DA570E"/>
    <w:pPr>
      <w:ind w:left="720"/>
      <w:contextualSpacing/>
    </w:pPr>
  </w:style>
  <w:style w:type="character" w:styleId="CommentReference">
    <w:name w:val="annotation reference"/>
    <w:basedOn w:val="DefaultParagraphFont"/>
    <w:uiPriority w:val="99"/>
    <w:semiHidden/>
    <w:unhideWhenUsed/>
    <w:rsid w:val="00901887"/>
    <w:rPr>
      <w:sz w:val="16"/>
      <w:szCs w:val="16"/>
    </w:rPr>
  </w:style>
  <w:style w:type="paragraph" w:styleId="CommentText">
    <w:name w:val="annotation text"/>
    <w:basedOn w:val="Normal"/>
    <w:link w:val="CommentTextChar"/>
    <w:uiPriority w:val="99"/>
    <w:semiHidden/>
    <w:unhideWhenUsed/>
    <w:rsid w:val="00901887"/>
    <w:pPr>
      <w:spacing w:line="240" w:lineRule="auto"/>
    </w:pPr>
    <w:rPr>
      <w:sz w:val="20"/>
      <w:szCs w:val="20"/>
    </w:rPr>
  </w:style>
  <w:style w:type="character" w:customStyle="1" w:styleId="CommentTextChar">
    <w:name w:val="Comment Text Char"/>
    <w:basedOn w:val="DefaultParagraphFont"/>
    <w:link w:val="CommentText"/>
    <w:uiPriority w:val="99"/>
    <w:semiHidden/>
    <w:rsid w:val="00901887"/>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901887"/>
    <w:rPr>
      <w:b/>
      <w:bCs/>
    </w:rPr>
  </w:style>
  <w:style w:type="character" w:customStyle="1" w:styleId="CommentSubjectChar">
    <w:name w:val="Comment Subject Char"/>
    <w:basedOn w:val="CommentTextChar"/>
    <w:link w:val="CommentSubject"/>
    <w:uiPriority w:val="99"/>
    <w:semiHidden/>
    <w:rsid w:val="00901887"/>
    <w:rPr>
      <w:rFonts w:ascii="Calibri" w:eastAsia="Calibri" w:hAnsi="Calibri" w:cs="Calibri"/>
      <w:b/>
      <w:bCs/>
      <w:color w:val="000000"/>
      <w:sz w:val="20"/>
      <w:szCs w:val="20"/>
    </w:rPr>
  </w:style>
  <w:style w:type="character" w:styleId="PlaceholderText">
    <w:name w:val="Placeholder Text"/>
    <w:basedOn w:val="DefaultParagraphFont"/>
    <w:uiPriority w:val="99"/>
    <w:semiHidden/>
    <w:rsid w:val="00366AB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8430">
      <w:bodyDiv w:val="1"/>
      <w:marLeft w:val="0"/>
      <w:marRight w:val="0"/>
      <w:marTop w:val="0"/>
      <w:marBottom w:val="0"/>
      <w:divBdr>
        <w:top w:val="none" w:sz="0" w:space="0" w:color="auto"/>
        <w:left w:val="none" w:sz="0" w:space="0" w:color="auto"/>
        <w:bottom w:val="none" w:sz="0" w:space="0" w:color="auto"/>
        <w:right w:val="none" w:sz="0" w:space="0" w:color="auto"/>
      </w:divBdr>
    </w:div>
    <w:div w:id="120727986">
      <w:bodyDiv w:val="1"/>
      <w:marLeft w:val="0"/>
      <w:marRight w:val="0"/>
      <w:marTop w:val="0"/>
      <w:marBottom w:val="0"/>
      <w:divBdr>
        <w:top w:val="none" w:sz="0" w:space="0" w:color="auto"/>
        <w:left w:val="none" w:sz="0" w:space="0" w:color="auto"/>
        <w:bottom w:val="none" w:sz="0" w:space="0" w:color="auto"/>
        <w:right w:val="none" w:sz="0" w:space="0" w:color="auto"/>
      </w:divBdr>
    </w:div>
    <w:div w:id="199585826">
      <w:bodyDiv w:val="1"/>
      <w:marLeft w:val="0"/>
      <w:marRight w:val="0"/>
      <w:marTop w:val="0"/>
      <w:marBottom w:val="0"/>
      <w:divBdr>
        <w:top w:val="none" w:sz="0" w:space="0" w:color="auto"/>
        <w:left w:val="none" w:sz="0" w:space="0" w:color="auto"/>
        <w:bottom w:val="none" w:sz="0" w:space="0" w:color="auto"/>
        <w:right w:val="none" w:sz="0" w:space="0" w:color="auto"/>
      </w:divBdr>
    </w:div>
    <w:div w:id="439110663">
      <w:bodyDiv w:val="1"/>
      <w:marLeft w:val="0"/>
      <w:marRight w:val="0"/>
      <w:marTop w:val="0"/>
      <w:marBottom w:val="0"/>
      <w:divBdr>
        <w:top w:val="none" w:sz="0" w:space="0" w:color="auto"/>
        <w:left w:val="none" w:sz="0" w:space="0" w:color="auto"/>
        <w:bottom w:val="none" w:sz="0" w:space="0" w:color="auto"/>
        <w:right w:val="none" w:sz="0" w:space="0" w:color="auto"/>
      </w:divBdr>
    </w:div>
    <w:div w:id="444544292">
      <w:bodyDiv w:val="1"/>
      <w:marLeft w:val="0"/>
      <w:marRight w:val="0"/>
      <w:marTop w:val="0"/>
      <w:marBottom w:val="0"/>
      <w:divBdr>
        <w:top w:val="none" w:sz="0" w:space="0" w:color="auto"/>
        <w:left w:val="none" w:sz="0" w:space="0" w:color="auto"/>
        <w:bottom w:val="none" w:sz="0" w:space="0" w:color="auto"/>
        <w:right w:val="none" w:sz="0" w:space="0" w:color="auto"/>
      </w:divBdr>
    </w:div>
    <w:div w:id="578831763">
      <w:bodyDiv w:val="1"/>
      <w:marLeft w:val="0"/>
      <w:marRight w:val="0"/>
      <w:marTop w:val="0"/>
      <w:marBottom w:val="0"/>
      <w:divBdr>
        <w:top w:val="none" w:sz="0" w:space="0" w:color="auto"/>
        <w:left w:val="none" w:sz="0" w:space="0" w:color="auto"/>
        <w:bottom w:val="none" w:sz="0" w:space="0" w:color="auto"/>
        <w:right w:val="none" w:sz="0" w:space="0" w:color="auto"/>
      </w:divBdr>
    </w:div>
    <w:div w:id="772628808">
      <w:bodyDiv w:val="1"/>
      <w:marLeft w:val="0"/>
      <w:marRight w:val="0"/>
      <w:marTop w:val="0"/>
      <w:marBottom w:val="0"/>
      <w:divBdr>
        <w:top w:val="none" w:sz="0" w:space="0" w:color="auto"/>
        <w:left w:val="none" w:sz="0" w:space="0" w:color="auto"/>
        <w:bottom w:val="none" w:sz="0" w:space="0" w:color="auto"/>
        <w:right w:val="none" w:sz="0" w:space="0" w:color="auto"/>
      </w:divBdr>
    </w:div>
    <w:div w:id="781805622">
      <w:bodyDiv w:val="1"/>
      <w:marLeft w:val="0"/>
      <w:marRight w:val="0"/>
      <w:marTop w:val="0"/>
      <w:marBottom w:val="0"/>
      <w:divBdr>
        <w:top w:val="none" w:sz="0" w:space="0" w:color="auto"/>
        <w:left w:val="none" w:sz="0" w:space="0" w:color="auto"/>
        <w:bottom w:val="none" w:sz="0" w:space="0" w:color="auto"/>
        <w:right w:val="none" w:sz="0" w:space="0" w:color="auto"/>
      </w:divBdr>
    </w:div>
    <w:div w:id="812261729">
      <w:bodyDiv w:val="1"/>
      <w:marLeft w:val="0"/>
      <w:marRight w:val="0"/>
      <w:marTop w:val="0"/>
      <w:marBottom w:val="0"/>
      <w:divBdr>
        <w:top w:val="none" w:sz="0" w:space="0" w:color="auto"/>
        <w:left w:val="none" w:sz="0" w:space="0" w:color="auto"/>
        <w:bottom w:val="none" w:sz="0" w:space="0" w:color="auto"/>
        <w:right w:val="none" w:sz="0" w:space="0" w:color="auto"/>
      </w:divBdr>
    </w:div>
    <w:div w:id="897936434">
      <w:bodyDiv w:val="1"/>
      <w:marLeft w:val="0"/>
      <w:marRight w:val="0"/>
      <w:marTop w:val="0"/>
      <w:marBottom w:val="0"/>
      <w:divBdr>
        <w:top w:val="none" w:sz="0" w:space="0" w:color="auto"/>
        <w:left w:val="none" w:sz="0" w:space="0" w:color="auto"/>
        <w:bottom w:val="none" w:sz="0" w:space="0" w:color="auto"/>
        <w:right w:val="none" w:sz="0" w:space="0" w:color="auto"/>
      </w:divBdr>
    </w:div>
    <w:div w:id="905189313">
      <w:bodyDiv w:val="1"/>
      <w:marLeft w:val="0"/>
      <w:marRight w:val="0"/>
      <w:marTop w:val="0"/>
      <w:marBottom w:val="0"/>
      <w:divBdr>
        <w:top w:val="none" w:sz="0" w:space="0" w:color="auto"/>
        <w:left w:val="none" w:sz="0" w:space="0" w:color="auto"/>
        <w:bottom w:val="none" w:sz="0" w:space="0" w:color="auto"/>
        <w:right w:val="none" w:sz="0" w:space="0" w:color="auto"/>
      </w:divBdr>
    </w:div>
    <w:div w:id="920143537">
      <w:bodyDiv w:val="1"/>
      <w:marLeft w:val="0"/>
      <w:marRight w:val="0"/>
      <w:marTop w:val="0"/>
      <w:marBottom w:val="0"/>
      <w:divBdr>
        <w:top w:val="none" w:sz="0" w:space="0" w:color="auto"/>
        <w:left w:val="none" w:sz="0" w:space="0" w:color="auto"/>
        <w:bottom w:val="none" w:sz="0" w:space="0" w:color="auto"/>
        <w:right w:val="none" w:sz="0" w:space="0" w:color="auto"/>
      </w:divBdr>
    </w:div>
    <w:div w:id="958488165">
      <w:bodyDiv w:val="1"/>
      <w:marLeft w:val="0"/>
      <w:marRight w:val="0"/>
      <w:marTop w:val="0"/>
      <w:marBottom w:val="0"/>
      <w:divBdr>
        <w:top w:val="none" w:sz="0" w:space="0" w:color="auto"/>
        <w:left w:val="none" w:sz="0" w:space="0" w:color="auto"/>
        <w:bottom w:val="none" w:sz="0" w:space="0" w:color="auto"/>
        <w:right w:val="none" w:sz="0" w:space="0" w:color="auto"/>
      </w:divBdr>
    </w:div>
    <w:div w:id="986324222">
      <w:bodyDiv w:val="1"/>
      <w:marLeft w:val="0"/>
      <w:marRight w:val="0"/>
      <w:marTop w:val="0"/>
      <w:marBottom w:val="0"/>
      <w:divBdr>
        <w:top w:val="none" w:sz="0" w:space="0" w:color="auto"/>
        <w:left w:val="none" w:sz="0" w:space="0" w:color="auto"/>
        <w:bottom w:val="none" w:sz="0" w:space="0" w:color="auto"/>
        <w:right w:val="none" w:sz="0" w:space="0" w:color="auto"/>
      </w:divBdr>
    </w:div>
    <w:div w:id="1036658270">
      <w:bodyDiv w:val="1"/>
      <w:marLeft w:val="0"/>
      <w:marRight w:val="0"/>
      <w:marTop w:val="0"/>
      <w:marBottom w:val="0"/>
      <w:divBdr>
        <w:top w:val="none" w:sz="0" w:space="0" w:color="auto"/>
        <w:left w:val="none" w:sz="0" w:space="0" w:color="auto"/>
        <w:bottom w:val="none" w:sz="0" w:space="0" w:color="auto"/>
        <w:right w:val="none" w:sz="0" w:space="0" w:color="auto"/>
      </w:divBdr>
    </w:div>
    <w:div w:id="1109201528">
      <w:bodyDiv w:val="1"/>
      <w:marLeft w:val="0"/>
      <w:marRight w:val="0"/>
      <w:marTop w:val="0"/>
      <w:marBottom w:val="0"/>
      <w:divBdr>
        <w:top w:val="none" w:sz="0" w:space="0" w:color="auto"/>
        <w:left w:val="none" w:sz="0" w:space="0" w:color="auto"/>
        <w:bottom w:val="none" w:sz="0" w:space="0" w:color="auto"/>
        <w:right w:val="none" w:sz="0" w:space="0" w:color="auto"/>
      </w:divBdr>
    </w:div>
    <w:div w:id="1296838301">
      <w:bodyDiv w:val="1"/>
      <w:marLeft w:val="0"/>
      <w:marRight w:val="0"/>
      <w:marTop w:val="0"/>
      <w:marBottom w:val="0"/>
      <w:divBdr>
        <w:top w:val="none" w:sz="0" w:space="0" w:color="auto"/>
        <w:left w:val="none" w:sz="0" w:space="0" w:color="auto"/>
        <w:bottom w:val="none" w:sz="0" w:space="0" w:color="auto"/>
        <w:right w:val="none" w:sz="0" w:space="0" w:color="auto"/>
      </w:divBdr>
    </w:div>
    <w:div w:id="1323703578">
      <w:bodyDiv w:val="1"/>
      <w:marLeft w:val="0"/>
      <w:marRight w:val="0"/>
      <w:marTop w:val="0"/>
      <w:marBottom w:val="0"/>
      <w:divBdr>
        <w:top w:val="none" w:sz="0" w:space="0" w:color="auto"/>
        <w:left w:val="none" w:sz="0" w:space="0" w:color="auto"/>
        <w:bottom w:val="none" w:sz="0" w:space="0" w:color="auto"/>
        <w:right w:val="none" w:sz="0" w:space="0" w:color="auto"/>
      </w:divBdr>
    </w:div>
    <w:div w:id="1378159029">
      <w:bodyDiv w:val="1"/>
      <w:marLeft w:val="0"/>
      <w:marRight w:val="0"/>
      <w:marTop w:val="0"/>
      <w:marBottom w:val="0"/>
      <w:divBdr>
        <w:top w:val="none" w:sz="0" w:space="0" w:color="auto"/>
        <w:left w:val="none" w:sz="0" w:space="0" w:color="auto"/>
        <w:bottom w:val="none" w:sz="0" w:space="0" w:color="auto"/>
        <w:right w:val="none" w:sz="0" w:space="0" w:color="auto"/>
      </w:divBdr>
    </w:div>
    <w:div w:id="1401634261">
      <w:bodyDiv w:val="1"/>
      <w:marLeft w:val="0"/>
      <w:marRight w:val="0"/>
      <w:marTop w:val="0"/>
      <w:marBottom w:val="0"/>
      <w:divBdr>
        <w:top w:val="none" w:sz="0" w:space="0" w:color="auto"/>
        <w:left w:val="none" w:sz="0" w:space="0" w:color="auto"/>
        <w:bottom w:val="none" w:sz="0" w:space="0" w:color="auto"/>
        <w:right w:val="none" w:sz="0" w:space="0" w:color="auto"/>
      </w:divBdr>
    </w:div>
    <w:div w:id="1538733746">
      <w:bodyDiv w:val="1"/>
      <w:marLeft w:val="0"/>
      <w:marRight w:val="0"/>
      <w:marTop w:val="0"/>
      <w:marBottom w:val="0"/>
      <w:divBdr>
        <w:top w:val="none" w:sz="0" w:space="0" w:color="auto"/>
        <w:left w:val="none" w:sz="0" w:space="0" w:color="auto"/>
        <w:bottom w:val="none" w:sz="0" w:space="0" w:color="auto"/>
        <w:right w:val="none" w:sz="0" w:space="0" w:color="auto"/>
      </w:divBdr>
    </w:div>
    <w:div w:id="1585528843">
      <w:bodyDiv w:val="1"/>
      <w:marLeft w:val="0"/>
      <w:marRight w:val="0"/>
      <w:marTop w:val="0"/>
      <w:marBottom w:val="0"/>
      <w:divBdr>
        <w:top w:val="none" w:sz="0" w:space="0" w:color="auto"/>
        <w:left w:val="none" w:sz="0" w:space="0" w:color="auto"/>
        <w:bottom w:val="none" w:sz="0" w:space="0" w:color="auto"/>
        <w:right w:val="none" w:sz="0" w:space="0" w:color="auto"/>
      </w:divBdr>
    </w:div>
    <w:div w:id="1664162427">
      <w:bodyDiv w:val="1"/>
      <w:marLeft w:val="0"/>
      <w:marRight w:val="0"/>
      <w:marTop w:val="0"/>
      <w:marBottom w:val="0"/>
      <w:divBdr>
        <w:top w:val="none" w:sz="0" w:space="0" w:color="auto"/>
        <w:left w:val="none" w:sz="0" w:space="0" w:color="auto"/>
        <w:bottom w:val="none" w:sz="0" w:space="0" w:color="auto"/>
        <w:right w:val="none" w:sz="0" w:space="0" w:color="auto"/>
      </w:divBdr>
    </w:div>
    <w:div w:id="1844275351">
      <w:bodyDiv w:val="1"/>
      <w:marLeft w:val="0"/>
      <w:marRight w:val="0"/>
      <w:marTop w:val="0"/>
      <w:marBottom w:val="0"/>
      <w:divBdr>
        <w:top w:val="none" w:sz="0" w:space="0" w:color="auto"/>
        <w:left w:val="none" w:sz="0" w:space="0" w:color="auto"/>
        <w:bottom w:val="none" w:sz="0" w:space="0" w:color="auto"/>
        <w:right w:val="none" w:sz="0" w:space="0" w:color="auto"/>
      </w:divBdr>
    </w:div>
    <w:div w:id="1846087335">
      <w:bodyDiv w:val="1"/>
      <w:marLeft w:val="0"/>
      <w:marRight w:val="0"/>
      <w:marTop w:val="0"/>
      <w:marBottom w:val="0"/>
      <w:divBdr>
        <w:top w:val="none" w:sz="0" w:space="0" w:color="auto"/>
        <w:left w:val="none" w:sz="0" w:space="0" w:color="auto"/>
        <w:bottom w:val="none" w:sz="0" w:space="0" w:color="auto"/>
        <w:right w:val="none" w:sz="0" w:space="0" w:color="auto"/>
      </w:divBdr>
    </w:div>
    <w:div w:id="1861897120">
      <w:bodyDiv w:val="1"/>
      <w:marLeft w:val="0"/>
      <w:marRight w:val="0"/>
      <w:marTop w:val="0"/>
      <w:marBottom w:val="0"/>
      <w:divBdr>
        <w:top w:val="none" w:sz="0" w:space="0" w:color="auto"/>
        <w:left w:val="none" w:sz="0" w:space="0" w:color="auto"/>
        <w:bottom w:val="none" w:sz="0" w:space="0" w:color="auto"/>
        <w:right w:val="none" w:sz="0" w:space="0" w:color="auto"/>
      </w:divBdr>
    </w:div>
    <w:div w:id="2034455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ril\OneDrive\Documents\1%20-%20CBUMC%20-%20April%20Files\Bulletins\1%20-%20Blank%20Bulleti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8B5666825F4F9D9FCCAB2689DF7083"/>
        <w:category>
          <w:name w:val="General"/>
          <w:gallery w:val="placeholder"/>
        </w:category>
        <w:types>
          <w:type w:val="bbPlcHdr"/>
        </w:types>
        <w:behaviors>
          <w:behavior w:val="content"/>
        </w:behaviors>
        <w:guid w:val="{D90E18E9-112B-431A-A76E-7B713A65371E}"/>
      </w:docPartPr>
      <w:docPartBody>
        <w:p w:rsidR="000924CB" w:rsidRDefault="000924CB">
          <w:pPr>
            <w:pStyle w:val="068B5666825F4F9D9FCCAB2689DF7083"/>
          </w:pPr>
          <w:r w:rsidRPr="002D1075">
            <w:rPr>
              <w:rStyle w:val="PlaceholderText"/>
            </w:rPr>
            <w:t>Click or tap here to enter text.</w:t>
          </w:r>
        </w:p>
      </w:docPartBody>
    </w:docPart>
    <w:docPart>
      <w:docPartPr>
        <w:name w:val="D601E11E61CE43FCBB30B3FBA40247FC"/>
        <w:category>
          <w:name w:val="General"/>
          <w:gallery w:val="placeholder"/>
        </w:category>
        <w:types>
          <w:type w:val="bbPlcHdr"/>
        </w:types>
        <w:behaviors>
          <w:behavior w:val="content"/>
        </w:behaviors>
        <w:guid w:val="{44FD9BE9-0333-479D-80AC-B0F7EADA0972}"/>
      </w:docPartPr>
      <w:docPartBody>
        <w:p w:rsidR="000924CB" w:rsidRDefault="000924CB">
          <w:pPr>
            <w:pStyle w:val="D601E11E61CE43FCBB30B3FBA40247FC"/>
          </w:pPr>
          <w:r w:rsidRPr="002D10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4CB"/>
    <w:rsid w:val="000924CB"/>
    <w:rsid w:val="008F6B7F"/>
    <w:rsid w:val="00C71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068B5666825F4F9D9FCCAB2689DF7083">
    <w:name w:val="068B5666825F4F9D9FCCAB2689DF7083"/>
  </w:style>
  <w:style w:type="paragraph" w:customStyle="1" w:styleId="D601E11E61CE43FCBB30B3FBA40247FC">
    <w:name w:val="D601E11E61CE43FCBB30B3FBA4024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B3075-B272-447D-B15F-636DB7F9E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 Blank Bulletin</Template>
  <TotalTime>5</TotalTime>
  <Pages>3</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August 1, 2004</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1, 2004</dc:title>
  <dc:subject/>
  <dc:creator>April Snow</dc:creator>
  <cp:keywords/>
  <cp:lastModifiedBy>April Snow</cp:lastModifiedBy>
  <cp:revision>2</cp:revision>
  <cp:lastPrinted>2026-06-05T20:24:00Z</cp:lastPrinted>
  <dcterms:created xsi:type="dcterms:W3CDTF">2026-08-20T21:33:00Z</dcterms:created>
  <dcterms:modified xsi:type="dcterms:W3CDTF">2026-08-20T21:42:00Z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fe1dfa33435e2e39dc6849a270df322834c52ebba27de17ba795e0c433377e48</vt:lpwstr>
  </property>
</Properties>
</file>